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4DB94" w14:textId="404BC3AD" w:rsidR="004C153D" w:rsidRPr="00E72398" w:rsidRDefault="00461DB2" w:rsidP="004C153D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Bob-Skulptur ist Ischgls „Form in Weiß“ 2022</w:t>
      </w:r>
    </w:p>
    <w:p w14:paraId="37846B25" w14:textId="36256CB6" w:rsidR="00DE03D0" w:rsidRDefault="001E2C69" w:rsidP="00DE03D0">
      <w:pPr>
        <w:spacing w:line="360" w:lineRule="auto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Das</w:t>
      </w:r>
      <w:r w:rsidR="0044137D">
        <w:rPr>
          <w:rFonts w:ascii="Times New Roman" w:hAnsi="Times New Roman"/>
          <w:b/>
          <w:bCs/>
          <w:sz w:val="22"/>
          <w:szCs w:val="22"/>
        </w:rPr>
        <w:t xml:space="preserve"> Ischgler</w:t>
      </w:r>
      <w:r>
        <w:rPr>
          <w:rFonts w:ascii="Times New Roman" w:hAnsi="Times New Roman"/>
          <w:b/>
          <w:bCs/>
          <w:sz w:val="22"/>
          <w:szCs w:val="22"/>
        </w:rPr>
        <w:t xml:space="preserve"> Jury-Urteil beim </w:t>
      </w:r>
      <w:r w:rsidRPr="00E72398">
        <w:rPr>
          <w:rFonts w:ascii="Times New Roman" w:hAnsi="Times New Roman"/>
          <w:b/>
          <w:bCs/>
          <w:sz w:val="22"/>
          <w:szCs w:val="22"/>
        </w:rPr>
        <w:t>28. Schneeskulpturen-Wettbewerb „Formen in Weiß“</w:t>
      </w:r>
      <w:r>
        <w:rPr>
          <w:rFonts w:ascii="Times New Roman" w:hAnsi="Times New Roman"/>
          <w:b/>
          <w:bCs/>
          <w:sz w:val="22"/>
          <w:szCs w:val="22"/>
        </w:rPr>
        <w:t xml:space="preserve"> ist </w:t>
      </w:r>
      <w:r w:rsidR="0021119B">
        <w:rPr>
          <w:rFonts w:ascii="Times New Roman" w:hAnsi="Times New Roman"/>
          <w:b/>
          <w:bCs/>
          <w:sz w:val="22"/>
          <w:szCs w:val="22"/>
        </w:rPr>
        <w:t>gesprochen</w:t>
      </w:r>
      <w:r>
        <w:rPr>
          <w:rFonts w:ascii="Times New Roman" w:hAnsi="Times New Roman"/>
          <w:b/>
          <w:bCs/>
          <w:sz w:val="22"/>
          <w:szCs w:val="22"/>
        </w:rPr>
        <w:t xml:space="preserve">: </w:t>
      </w:r>
      <w:r w:rsidR="000C0711" w:rsidRPr="00444911">
        <w:rPr>
          <w:rFonts w:ascii="Times New Roman" w:hAnsi="Times New Roman"/>
          <w:b/>
          <w:sz w:val="22"/>
          <w:szCs w:val="22"/>
        </w:rPr>
        <w:t>Platz 1 sicherte</w:t>
      </w:r>
      <w:r w:rsidR="00D22668">
        <w:rPr>
          <w:rFonts w:ascii="Times New Roman" w:hAnsi="Times New Roman"/>
          <w:b/>
          <w:sz w:val="22"/>
          <w:szCs w:val="22"/>
        </w:rPr>
        <w:t>n sich</w:t>
      </w:r>
      <w:r w:rsidR="000C0711" w:rsidRPr="00444911">
        <w:rPr>
          <w:rFonts w:ascii="Times New Roman" w:hAnsi="Times New Roman"/>
          <w:b/>
          <w:sz w:val="22"/>
          <w:szCs w:val="22"/>
        </w:rPr>
        <w:t xml:space="preserve"> </w:t>
      </w:r>
      <w:r w:rsidR="00FA681E">
        <w:rPr>
          <w:rFonts w:ascii="Times New Roman" w:hAnsi="Times New Roman"/>
          <w:b/>
          <w:sz w:val="22"/>
          <w:szCs w:val="22"/>
        </w:rPr>
        <w:t>Ralf Rosa</w:t>
      </w:r>
      <w:r w:rsidR="00D22668">
        <w:rPr>
          <w:rFonts w:ascii="Times New Roman" w:hAnsi="Times New Roman"/>
          <w:b/>
          <w:sz w:val="22"/>
          <w:szCs w:val="22"/>
        </w:rPr>
        <w:t xml:space="preserve"> und </w:t>
      </w:r>
      <w:r w:rsidR="00FA681E">
        <w:rPr>
          <w:rFonts w:ascii="Times New Roman" w:hAnsi="Times New Roman"/>
          <w:b/>
          <w:sz w:val="22"/>
          <w:szCs w:val="22"/>
        </w:rPr>
        <w:t>Peter Fechtig</w:t>
      </w:r>
      <w:r w:rsidR="00D22668">
        <w:rPr>
          <w:rFonts w:ascii="Times New Roman" w:hAnsi="Times New Roman"/>
          <w:b/>
          <w:sz w:val="22"/>
          <w:szCs w:val="22"/>
        </w:rPr>
        <w:t xml:space="preserve"> aus </w:t>
      </w:r>
      <w:r w:rsidR="00FA681E">
        <w:rPr>
          <w:rFonts w:ascii="Times New Roman" w:hAnsi="Times New Roman"/>
          <w:b/>
          <w:sz w:val="22"/>
          <w:szCs w:val="22"/>
        </w:rPr>
        <w:t>Deutschland</w:t>
      </w:r>
      <w:r w:rsidR="00D22668" w:rsidRPr="00444911">
        <w:rPr>
          <w:rFonts w:ascii="Times New Roman" w:hAnsi="Times New Roman"/>
          <w:b/>
          <w:sz w:val="22"/>
          <w:szCs w:val="22"/>
        </w:rPr>
        <w:t xml:space="preserve"> </w:t>
      </w:r>
      <w:r w:rsidR="00D22668">
        <w:rPr>
          <w:rFonts w:ascii="Times New Roman" w:hAnsi="Times New Roman"/>
          <w:b/>
          <w:sz w:val="22"/>
          <w:szCs w:val="22"/>
        </w:rPr>
        <w:t>mit der</w:t>
      </w:r>
      <w:r w:rsidR="000C0711">
        <w:rPr>
          <w:rFonts w:ascii="Times New Roman" w:hAnsi="Times New Roman"/>
          <w:b/>
          <w:sz w:val="22"/>
          <w:szCs w:val="22"/>
        </w:rPr>
        <w:t xml:space="preserve"> </w:t>
      </w:r>
      <w:r w:rsidR="006C6CEB">
        <w:rPr>
          <w:rFonts w:ascii="Times New Roman" w:hAnsi="Times New Roman"/>
          <w:b/>
          <w:sz w:val="22"/>
          <w:szCs w:val="22"/>
        </w:rPr>
        <w:t>Bob-</w:t>
      </w:r>
      <w:r w:rsidR="000C0711">
        <w:rPr>
          <w:rFonts w:ascii="Times New Roman" w:hAnsi="Times New Roman"/>
          <w:b/>
          <w:sz w:val="22"/>
          <w:szCs w:val="22"/>
        </w:rPr>
        <w:t xml:space="preserve">Skulptur </w:t>
      </w:r>
      <w:r w:rsidR="000C0711" w:rsidRPr="00444911">
        <w:rPr>
          <w:rFonts w:ascii="Times New Roman" w:hAnsi="Times New Roman"/>
          <w:b/>
          <w:sz w:val="22"/>
          <w:szCs w:val="22"/>
        </w:rPr>
        <w:t>„</w:t>
      </w:r>
      <w:r w:rsidR="00FA681E">
        <w:rPr>
          <w:rFonts w:ascii="Times New Roman" w:hAnsi="Times New Roman"/>
          <w:b/>
          <w:sz w:val="22"/>
          <w:szCs w:val="22"/>
        </w:rPr>
        <w:t>Speed</w:t>
      </w:r>
      <w:r w:rsidR="000C0711" w:rsidRPr="00444911">
        <w:rPr>
          <w:rFonts w:ascii="Times New Roman" w:hAnsi="Times New Roman"/>
          <w:b/>
          <w:sz w:val="22"/>
          <w:szCs w:val="22"/>
        </w:rPr>
        <w:t>“</w:t>
      </w:r>
      <w:r w:rsidR="00D22668">
        <w:rPr>
          <w:rFonts w:ascii="Times New Roman" w:hAnsi="Times New Roman"/>
          <w:b/>
          <w:sz w:val="22"/>
          <w:szCs w:val="22"/>
        </w:rPr>
        <w:t xml:space="preserve">. </w:t>
      </w:r>
      <w:r>
        <w:rPr>
          <w:rFonts w:ascii="Times New Roman" w:hAnsi="Times New Roman"/>
          <w:b/>
          <w:bCs/>
          <w:sz w:val="22"/>
          <w:szCs w:val="22"/>
        </w:rPr>
        <w:t xml:space="preserve">Ab sofort können </w:t>
      </w:r>
      <w:r w:rsidR="00A12784">
        <w:rPr>
          <w:rFonts w:ascii="Times New Roman" w:hAnsi="Times New Roman"/>
          <w:b/>
          <w:bCs/>
          <w:sz w:val="22"/>
          <w:szCs w:val="22"/>
        </w:rPr>
        <w:t>Gäste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12784">
        <w:rPr>
          <w:rFonts w:ascii="Times New Roman" w:hAnsi="Times New Roman"/>
          <w:b/>
          <w:bCs/>
          <w:sz w:val="22"/>
          <w:szCs w:val="22"/>
        </w:rPr>
        <w:t xml:space="preserve">in der Silvretta Arena </w:t>
      </w:r>
      <w:r w:rsidR="00C458B8">
        <w:rPr>
          <w:rFonts w:ascii="Times New Roman" w:hAnsi="Times New Roman"/>
          <w:b/>
          <w:bCs/>
          <w:sz w:val="22"/>
          <w:szCs w:val="22"/>
        </w:rPr>
        <w:t xml:space="preserve">vier </w:t>
      </w:r>
      <w:r w:rsidR="0021119B">
        <w:rPr>
          <w:rFonts w:ascii="Times New Roman" w:hAnsi="Times New Roman"/>
          <w:b/>
          <w:bCs/>
          <w:sz w:val="22"/>
          <w:szCs w:val="22"/>
        </w:rPr>
        <w:t>s</w:t>
      </w:r>
      <w:r>
        <w:rPr>
          <w:rFonts w:ascii="Times New Roman" w:hAnsi="Times New Roman"/>
          <w:b/>
          <w:bCs/>
          <w:sz w:val="22"/>
          <w:szCs w:val="22"/>
        </w:rPr>
        <w:t>pektakuläre</w:t>
      </w:r>
      <w:r w:rsidR="00C458B8">
        <w:rPr>
          <w:rFonts w:ascii="Times New Roman" w:hAnsi="Times New Roman"/>
          <w:b/>
          <w:bCs/>
          <w:sz w:val="22"/>
          <w:szCs w:val="22"/>
        </w:rPr>
        <w:t xml:space="preserve"> und bis zu </w:t>
      </w:r>
      <w:r w:rsidR="00FA681E">
        <w:rPr>
          <w:rFonts w:ascii="Times New Roman" w:hAnsi="Times New Roman"/>
          <w:b/>
          <w:bCs/>
          <w:sz w:val="22"/>
          <w:szCs w:val="22"/>
        </w:rPr>
        <w:t>zehn</w:t>
      </w:r>
      <w:r w:rsidR="00C458B8">
        <w:rPr>
          <w:rFonts w:ascii="Times New Roman" w:hAnsi="Times New Roman"/>
          <w:b/>
          <w:bCs/>
          <w:sz w:val="22"/>
          <w:szCs w:val="22"/>
        </w:rPr>
        <w:t xml:space="preserve"> Meter hohe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5B6524">
        <w:rPr>
          <w:rFonts w:ascii="Times New Roman" w:hAnsi="Times New Roman"/>
          <w:b/>
          <w:bCs/>
          <w:sz w:val="22"/>
          <w:szCs w:val="22"/>
        </w:rPr>
        <w:t>Wintersport</w:t>
      </w:r>
      <w:r>
        <w:rPr>
          <w:rFonts w:ascii="Times New Roman" w:hAnsi="Times New Roman"/>
          <w:b/>
          <w:bCs/>
          <w:sz w:val="22"/>
          <w:szCs w:val="22"/>
        </w:rPr>
        <w:t>-Visionen</w:t>
      </w:r>
      <w:r w:rsidR="00A12784">
        <w:rPr>
          <w:rFonts w:ascii="Times New Roman" w:hAnsi="Times New Roman"/>
          <w:b/>
          <w:bCs/>
          <w:sz w:val="22"/>
          <w:szCs w:val="22"/>
        </w:rPr>
        <w:t xml:space="preserve"> bestaunen, die</w:t>
      </w:r>
      <w:r w:rsidR="005B652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12784">
        <w:rPr>
          <w:rFonts w:ascii="Times New Roman" w:hAnsi="Times New Roman"/>
          <w:b/>
          <w:bCs/>
          <w:sz w:val="22"/>
          <w:szCs w:val="22"/>
        </w:rPr>
        <w:t>vier</w:t>
      </w:r>
      <w:r w:rsidR="00A12784" w:rsidRPr="00E72398">
        <w:rPr>
          <w:rFonts w:ascii="Times New Roman" w:hAnsi="Times New Roman"/>
          <w:b/>
          <w:bCs/>
          <w:sz w:val="22"/>
          <w:szCs w:val="22"/>
        </w:rPr>
        <w:t xml:space="preserve"> Künstler</w:t>
      </w:r>
      <w:r w:rsidR="00A12784">
        <w:rPr>
          <w:rFonts w:ascii="Times New Roman" w:hAnsi="Times New Roman"/>
          <w:b/>
          <w:bCs/>
          <w:sz w:val="22"/>
          <w:szCs w:val="22"/>
        </w:rPr>
        <w:t>paare</w:t>
      </w:r>
      <w:r w:rsidR="00A12784" w:rsidRPr="00E72398">
        <w:rPr>
          <w:rFonts w:ascii="Times New Roman" w:hAnsi="Times New Roman"/>
          <w:b/>
          <w:bCs/>
          <w:sz w:val="22"/>
          <w:szCs w:val="22"/>
        </w:rPr>
        <w:t xml:space="preserve"> aus </w:t>
      </w:r>
      <w:r w:rsidR="00A12784">
        <w:rPr>
          <w:rFonts w:ascii="Times New Roman" w:hAnsi="Times New Roman"/>
          <w:b/>
          <w:bCs/>
          <w:sz w:val="22"/>
          <w:szCs w:val="22"/>
        </w:rPr>
        <w:t xml:space="preserve">Deutschland, Großbritannien und Italien </w:t>
      </w:r>
      <w:r w:rsidR="0021119B">
        <w:rPr>
          <w:rFonts w:ascii="Times New Roman" w:hAnsi="Times New Roman"/>
          <w:b/>
          <w:bCs/>
          <w:sz w:val="22"/>
          <w:szCs w:val="22"/>
        </w:rPr>
        <w:t>geschaffen haben</w:t>
      </w:r>
      <w:r w:rsidR="004C153D" w:rsidRPr="00E72398">
        <w:rPr>
          <w:rFonts w:ascii="Times New Roman" w:hAnsi="Times New Roman"/>
          <w:b/>
          <w:bCs/>
          <w:sz w:val="22"/>
          <w:szCs w:val="22"/>
        </w:rPr>
        <w:t xml:space="preserve">. </w:t>
      </w:r>
    </w:p>
    <w:p w14:paraId="6005D189" w14:textId="6E0F3691" w:rsidR="004C153D" w:rsidRPr="00E72398" w:rsidRDefault="004C153D" w:rsidP="004C153D">
      <w:pPr>
        <w:spacing w:line="360" w:lineRule="auto"/>
        <w:jc w:val="both"/>
        <w:rPr>
          <w:rFonts w:ascii="Times New Roman" w:hAnsi="Times New Roman"/>
          <w:b/>
          <w:sz w:val="10"/>
          <w:szCs w:val="10"/>
        </w:rPr>
      </w:pPr>
    </w:p>
    <w:p w14:paraId="6271CBA2" w14:textId="00FA19F5" w:rsidR="00336300" w:rsidRDefault="00C458B8" w:rsidP="00336300">
      <w:pPr>
        <w:spacing w:line="360" w:lineRule="auto"/>
        <w:ind w:right="-28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 xml:space="preserve">Kunst und </w:t>
      </w:r>
      <w:r w:rsidR="009C44AD">
        <w:rPr>
          <w:rFonts w:ascii="Times New Roman" w:hAnsi="Times New Roman"/>
          <w:iCs/>
          <w:sz w:val="22"/>
          <w:szCs w:val="22"/>
        </w:rPr>
        <w:t>Wintersport</w:t>
      </w:r>
      <w:r>
        <w:rPr>
          <w:rFonts w:ascii="Times New Roman" w:hAnsi="Times New Roman"/>
          <w:iCs/>
          <w:sz w:val="22"/>
          <w:szCs w:val="22"/>
        </w:rPr>
        <w:t xml:space="preserve"> </w:t>
      </w:r>
      <w:r w:rsidR="00116E10">
        <w:rPr>
          <w:rFonts w:ascii="Times New Roman" w:hAnsi="Times New Roman"/>
          <w:iCs/>
          <w:sz w:val="22"/>
          <w:szCs w:val="22"/>
        </w:rPr>
        <w:t>geh</w:t>
      </w:r>
      <w:r w:rsidR="009C44AD">
        <w:rPr>
          <w:rFonts w:ascii="Times New Roman" w:hAnsi="Times New Roman"/>
          <w:iCs/>
          <w:sz w:val="22"/>
          <w:szCs w:val="22"/>
        </w:rPr>
        <w:t>en</w:t>
      </w:r>
      <w:r w:rsidR="00116E10">
        <w:rPr>
          <w:rFonts w:ascii="Times New Roman" w:hAnsi="Times New Roman"/>
          <w:iCs/>
          <w:sz w:val="22"/>
          <w:szCs w:val="22"/>
        </w:rPr>
        <w:t xml:space="preserve"> auf Ischgls Pisten ab sofort </w:t>
      </w:r>
      <w:r w:rsidR="00A12784">
        <w:rPr>
          <w:rFonts w:ascii="Times New Roman" w:hAnsi="Times New Roman"/>
          <w:iCs/>
          <w:sz w:val="22"/>
          <w:szCs w:val="22"/>
        </w:rPr>
        <w:t xml:space="preserve">wieder </w:t>
      </w:r>
      <w:r>
        <w:rPr>
          <w:rFonts w:ascii="Times New Roman" w:hAnsi="Times New Roman"/>
          <w:iCs/>
          <w:sz w:val="22"/>
          <w:szCs w:val="22"/>
        </w:rPr>
        <w:t>Hand in Hand</w:t>
      </w:r>
      <w:r w:rsidR="00116E10">
        <w:rPr>
          <w:rFonts w:ascii="Times New Roman" w:hAnsi="Times New Roman"/>
          <w:iCs/>
          <w:sz w:val="22"/>
          <w:szCs w:val="22"/>
        </w:rPr>
        <w:t>.</w:t>
      </w:r>
      <w:r>
        <w:rPr>
          <w:rFonts w:ascii="Times New Roman" w:hAnsi="Times New Roman"/>
          <w:iCs/>
          <w:sz w:val="22"/>
          <w:szCs w:val="22"/>
        </w:rPr>
        <w:t xml:space="preserve"> </w:t>
      </w:r>
      <w:r w:rsidR="009C44AD">
        <w:rPr>
          <w:rFonts w:ascii="Times New Roman" w:hAnsi="Times New Roman"/>
          <w:iCs/>
          <w:sz w:val="22"/>
          <w:szCs w:val="22"/>
        </w:rPr>
        <w:t>Beim</w:t>
      </w:r>
      <w:r>
        <w:rPr>
          <w:rFonts w:ascii="Times New Roman" w:hAnsi="Times New Roman"/>
          <w:iCs/>
          <w:sz w:val="22"/>
          <w:szCs w:val="22"/>
        </w:rPr>
        <w:t xml:space="preserve"> </w:t>
      </w:r>
      <w:r w:rsidR="00336300">
        <w:rPr>
          <w:rFonts w:ascii="Times New Roman" w:hAnsi="Times New Roman"/>
          <w:iCs/>
          <w:sz w:val="22"/>
          <w:szCs w:val="22"/>
        </w:rPr>
        <w:t>Schneeskulpturen</w:t>
      </w:r>
      <w:r w:rsidR="00500405">
        <w:rPr>
          <w:rFonts w:ascii="Times New Roman" w:hAnsi="Times New Roman"/>
          <w:iCs/>
          <w:sz w:val="22"/>
          <w:szCs w:val="22"/>
        </w:rPr>
        <w:t>-W</w:t>
      </w:r>
      <w:r w:rsidR="00336300">
        <w:rPr>
          <w:rFonts w:ascii="Times New Roman" w:hAnsi="Times New Roman"/>
          <w:iCs/>
          <w:sz w:val="22"/>
          <w:szCs w:val="22"/>
        </w:rPr>
        <w:t xml:space="preserve">ettbewerb </w:t>
      </w:r>
      <w:r w:rsidR="009C44AD">
        <w:rPr>
          <w:rFonts w:ascii="Times New Roman" w:hAnsi="Times New Roman"/>
          <w:iCs/>
          <w:sz w:val="22"/>
          <w:szCs w:val="22"/>
        </w:rPr>
        <w:t>„Formen in Wei</w:t>
      </w:r>
      <w:r w:rsidR="001E1C3C">
        <w:rPr>
          <w:rFonts w:ascii="Times New Roman" w:hAnsi="Times New Roman"/>
          <w:iCs/>
          <w:sz w:val="22"/>
          <w:szCs w:val="22"/>
        </w:rPr>
        <w:t>ß</w:t>
      </w:r>
      <w:r w:rsidR="009C44AD">
        <w:rPr>
          <w:rFonts w:ascii="Times New Roman" w:hAnsi="Times New Roman"/>
          <w:iCs/>
          <w:sz w:val="22"/>
          <w:szCs w:val="22"/>
        </w:rPr>
        <w:t>“</w:t>
      </w:r>
      <w:r w:rsidR="005C6CFB">
        <w:rPr>
          <w:rFonts w:ascii="Times New Roman" w:hAnsi="Times New Roman"/>
          <w:iCs/>
          <w:sz w:val="22"/>
          <w:szCs w:val="22"/>
        </w:rPr>
        <w:t>,</w:t>
      </w:r>
      <w:r w:rsidR="009C44AD">
        <w:rPr>
          <w:rFonts w:ascii="Times New Roman" w:hAnsi="Times New Roman"/>
          <w:iCs/>
          <w:sz w:val="22"/>
          <w:szCs w:val="22"/>
        </w:rPr>
        <w:t xml:space="preserve"> </w:t>
      </w:r>
      <w:r w:rsidR="005C6CFB">
        <w:rPr>
          <w:rFonts w:ascii="Times New Roman" w:hAnsi="Times New Roman"/>
          <w:iCs/>
          <w:sz w:val="22"/>
          <w:szCs w:val="22"/>
        </w:rPr>
        <w:t xml:space="preserve">der in diesem Jahr vom 10. bis 14. Januar zum 28. Mal in Ischgl stattfand, </w:t>
      </w:r>
      <w:r w:rsidR="009C44AD">
        <w:rPr>
          <w:rFonts w:ascii="Times New Roman" w:hAnsi="Times New Roman"/>
          <w:iCs/>
          <w:sz w:val="22"/>
          <w:szCs w:val="22"/>
        </w:rPr>
        <w:t xml:space="preserve">verwandelten vier internationale Künstlerpaare </w:t>
      </w:r>
      <w:r>
        <w:rPr>
          <w:rFonts w:ascii="Times New Roman" w:hAnsi="Times New Roman"/>
          <w:iCs/>
          <w:sz w:val="22"/>
          <w:szCs w:val="22"/>
        </w:rPr>
        <w:t xml:space="preserve">Ischgls Pisten </w:t>
      </w:r>
      <w:r w:rsidR="009C44AD">
        <w:rPr>
          <w:rFonts w:ascii="Times New Roman" w:hAnsi="Times New Roman"/>
          <w:iCs/>
          <w:sz w:val="22"/>
          <w:szCs w:val="22"/>
        </w:rPr>
        <w:t>in fünf Tagen in eine Open</w:t>
      </w:r>
      <w:r w:rsidR="00A12784">
        <w:rPr>
          <w:rFonts w:ascii="Times New Roman" w:hAnsi="Times New Roman"/>
          <w:iCs/>
          <w:sz w:val="22"/>
          <w:szCs w:val="22"/>
        </w:rPr>
        <w:t>-</w:t>
      </w:r>
      <w:r w:rsidR="009C44AD">
        <w:rPr>
          <w:rFonts w:ascii="Times New Roman" w:hAnsi="Times New Roman"/>
          <w:iCs/>
          <w:sz w:val="22"/>
          <w:szCs w:val="22"/>
        </w:rPr>
        <w:t>Air</w:t>
      </w:r>
      <w:r w:rsidR="00A12784">
        <w:rPr>
          <w:rFonts w:ascii="Times New Roman" w:hAnsi="Times New Roman"/>
          <w:iCs/>
          <w:sz w:val="22"/>
          <w:szCs w:val="22"/>
        </w:rPr>
        <w:t>-</w:t>
      </w:r>
      <w:r w:rsidR="009C44AD">
        <w:rPr>
          <w:rFonts w:ascii="Times New Roman" w:hAnsi="Times New Roman"/>
          <w:iCs/>
          <w:sz w:val="22"/>
          <w:szCs w:val="22"/>
        </w:rPr>
        <w:t xml:space="preserve">Galerie </w:t>
      </w:r>
      <w:r w:rsidR="00500405">
        <w:rPr>
          <w:rFonts w:ascii="Times New Roman" w:hAnsi="Times New Roman"/>
          <w:iCs/>
          <w:sz w:val="22"/>
          <w:szCs w:val="22"/>
        </w:rPr>
        <w:t>für</w:t>
      </w:r>
      <w:r w:rsidR="001E1C3C">
        <w:rPr>
          <w:rFonts w:ascii="Times New Roman" w:hAnsi="Times New Roman"/>
          <w:iCs/>
          <w:sz w:val="22"/>
          <w:szCs w:val="22"/>
        </w:rPr>
        <w:t xml:space="preserve"> </w:t>
      </w:r>
      <w:r w:rsidR="00010B43">
        <w:rPr>
          <w:rFonts w:ascii="Times New Roman" w:hAnsi="Times New Roman"/>
          <w:iCs/>
          <w:sz w:val="22"/>
          <w:szCs w:val="22"/>
        </w:rPr>
        <w:t>Wintersport-Visionen</w:t>
      </w:r>
      <w:r w:rsidR="009C44AD">
        <w:rPr>
          <w:rFonts w:ascii="Times New Roman" w:hAnsi="Times New Roman"/>
          <w:iCs/>
          <w:sz w:val="22"/>
          <w:szCs w:val="22"/>
        </w:rPr>
        <w:t>.</w:t>
      </w:r>
      <w:r w:rsidR="00010B43">
        <w:rPr>
          <w:rFonts w:ascii="Times New Roman" w:hAnsi="Times New Roman"/>
          <w:iCs/>
          <w:sz w:val="22"/>
          <w:szCs w:val="22"/>
        </w:rPr>
        <w:t xml:space="preserve"> </w:t>
      </w:r>
      <w:r w:rsidR="001E1C3C">
        <w:rPr>
          <w:rFonts w:ascii="Times New Roman" w:hAnsi="Times New Roman"/>
          <w:iCs/>
          <w:sz w:val="22"/>
          <w:szCs w:val="22"/>
        </w:rPr>
        <w:t xml:space="preserve">Zu bestaunen gibt es vier spektakuläre, bis zu </w:t>
      </w:r>
      <w:r w:rsidR="00454390">
        <w:rPr>
          <w:rFonts w:ascii="Times New Roman" w:hAnsi="Times New Roman"/>
          <w:iCs/>
          <w:sz w:val="22"/>
          <w:szCs w:val="22"/>
        </w:rPr>
        <w:t>zehn</w:t>
      </w:r>
      <w:r w:rsidR="001E1C3C">
        <w:rPr>
          <w:rFonts w:ascii="Times New Roman" w:hAnsi="Times New Roman"/>
          <w:iCs/>
          <w:sz w:val="22"/>
          <w:szCs w:val="22"/>
        </w:rPr>
        <w:t xml:space="preserve"> Meter hohe Schneeskulpturen: M</w:t>
      </w:r>
      <w:r w:rsidR="006173F4">
        <w:rPr>
          <w:rFonts w:ascii="Times New Roman" w:hAnsi="Times New Roman"/>
          <w:sz w:val="22"/>
          <w:szCs w:val="22"/>
        </w:rPr>
        <w:t xml:space="preserve">it </w:t>
      </w:r>
      <w:r w:rsidR="009612E6">
        <w:rPr>
          <w:rFonts w:ascii="Times New Roman" w:hAnsi="Times New Roman"/>
          <w:sz w:val="22"/>
          <w:szCs w:val="22"/>
        </w:rPr>
        <w:t>„</w:t>
      </w:r>
      <w:r w:rsidR="00F81C4F">
        <w:rPr>
          <w:rFonts w:ascii="Times New Roman" w:hAnsi="Times New Roman"/>
          <w:sz w:val="22"/>
          <w:szCs w:val="22"/>
        </w:rPr>
        <w:t>Speed</w:t>
      </w:r>
      <w:r w:rsidR="009612E6">
        <w:rPr>
          <w:rFonts w:ascii="Times New Roman" w:hAnsi="Times New Roman"/>
          <w:sz w:val="22"/>
          <w:szCs w:val="22"/>
        </w:rPr>
        <w:t>“,</w:t>
      </w:r>
      <w:r w:rsidR="00F81C4F">
        <w:rPr>
          <w:rFonts w:ascii="Times New Roman" w:hAnsi="Times New Roman"/>
          <w:sz w:val="22"/>
          <w:szCs w:val="22"/>
        </w:rPr>
        <w:t xml:space="preserve"> ein</w:t>
      </w:r>
      <w:r w:rsidR="00950F2C">
        <w:rPr>
          <w:rFonts w:ascii="Times New Roman" w:hAnsi="Times New Roman"/>
          <w:sz w:val="22"/>
          <w:szCs w:val="22"/>
        </w:rPr>
        <w:t>e</w:t>
      </w:r>
      <w:r w:rsidR="00F81C4F">
        <w:rPr>
          <w:rFonts w:ascii="Times New Roman" w:hAnsi="Times New Roman"/>
          <w:sz w:val="22"/>
          <w:szCs w:val="22"/>
        </w:rPr>
        <w:t xml:space="preserve"> </w:t>
      </w:r>
      <w:r w:rsidR="00950F2C">
        <w:rPr>
          <w:rFonts w:ascii="Times New Roman" w:hAnsi="Times New Roman"/>
          <w:sz w:val="22"/>
          <w:szCs w:val="22"/>
        </w:rPr>
        <w:t xml:space="preserve">rasante </w:t>
      </w:r>
      <w:r w:rsidR="001E1C3C">
        <w:rPr>
          <w:rFonts w:ascii="Times New Roman" w:hAnsi="Times New Roman"/>
          <w:sz w:val="22"/>
          <w:szCs w:val="22"/>
        </w:rPr>
        <w:t>Bob</w:t>
      </w:r>
      <w:r w:rsidR="005C6CFB">
        <w:rPr>
          <w:rFonts w:ascii="Times New Roman" w:hAnsi="Times New Roman"/>
          <w:sz w:val="22"/>
          <w:szCs w:val="22"/>
        </w:rPr>
        <w:t>f</w:t>
      </w:r>
      <w:r w:rsidR="00950F2C">
        <w:rPr>
          <w:rFonts w:ascii="Times New Roman" w:hAnsi="Times New Roman"/>
          <w:sz w:val="22"/>
          <w:szCs w:val="22"/>
        </w:rPr>
        <w:t>ahrt</w:t>
      </w:r>
      <w:r w:rsidR="002C1E5F">
        <w:rPr>
          <w:rFonts w:ascii="Times New Roman" w:hAnsi="Times New Roman"/>
          <w:sz w:val="22"/>
          <w:szCs w:val="22"/>
        </w:rPr>
        <w:t xml:space="preserve"> in der Bobbahn</w:t>
      </w:r>
      <w:r w:rsidR="00336300">
        <w:rPr>
          <w:rFonts w:ascii="Times New Roman" w:hAnsi="Times New Roman"/>
          <w:sz w:val="22"/>
          <w:szCs w:val="22"/>
        </w:rPr>
        <w:t xml:space="preserve">, </w:t>
      </w:r>
      <w:r w:rsidR="006173F4">
        <w:rPr>
          <w:rFonts w:ascii="Times New Roman" w:hAnsi="Times New Roman"/>
          <w:sz w:val="22"/>
          <w:szCs w:val="22"/>
        </w:rPr>
        <w:t xml:space="preserve">mit </w:t>
      </w:r>
      <w:r w:rsidR="00336300">
        <w:rPr>
          <w:rFonts w:ascii="Times New Roman" w:hAnsi="Times New Roman"/>
          <w:sz w:val="22"/>
          <w:szCs w:val="22"/>
        </w:rPr>
        <w:t>„</w:t>
      </w:r>
      <w:r w:rsidR="009612E6">
        <w:rPr>
          <w:rFonts w:ascii="Times New Roman" w:hAnsi="Times New Roman"/>
          <w:sz w:val="22"/>
          <w:szCs w:val="22"/>
        </w:rPr>
        <w:t>Ice Skates</w:t>
      </w:r>
      <w:r w:rsidR="00336300">
        <w:rPr>
          <w:rFonts w:ascii="Times New Roman" w:hAnsi="Times New Roman"/>
          <w:sz w:val="22"/>
          <w:szCs w:val="22"/>
        </w:rPr>
        <w:t>“</w:t>
      </w:r>
      <w:r w:rsidR="009612E6">
        <w:rPr>
          <w:rFonts w:ascii="Times New Roman" w:hAnsi="Times New Roman"/>
          <w:sz w:val="22"/>
          <w:szCs w:val="22"/>
        </w:rPr>
        <w:t xml:space="preserve"> ein </w:t>
      </w:r>
      <w:r w:rsidR="001B0894">
        <w:rPr>
          <w:rFonts w:ascii="Times New Roman" w:hAnsi="Times New Roman"/>
          <w:sz w:val="22"/>
          <w:szCs w:val="22"/>
        </w:rPr>
        <w:t>P</w:t>
      </w:r>
      <w:r w:rsidR="009612E6">
        <w:rPr>
          <w:rFonts w:ascii="Times New Roman" w:hAnsi="Times New Roman"/>
          <w:sz w:val="22"/>
          <w:szCs w:val="22"/>
        </w:rPr>
        <w:t xml:space="preserve">aar </w:t>
      </w:r>
      <w:r w:rsidR="001E1C3C">
        <w:rPr>
          <w:rFonts w:ascii="Times New Roman" w:hAnsi="Times New Roman"/>
          <w:sz w:val="22"/>
          <w:szCs w:val="22"/>
        </w:rPr>
        <w:t xml:space="preserve">überdimensionale </w:t>
      </w:r>
      <w:r w:rsidR="009612E6">
        <w:rPr>
          <w:rFonts w:ascii="Times New Roman" w:hAnsi="Times New Roman"/>
          <w:sz w:val="22"/>
          <w:szCs w:val="22"/>
        </w:rPr>
        <w:t>Schlittschuhe</w:t>
      </w:r>
      <w:r w:rsidR="00336300" w:rsidRPr="00874A31">
        <w:rPr>
          <w:rFonts w:ascii="Times New Roman" w:hAnsi="Times New Roman"/>
          <w:sz w:val="22"/>
          <w:szCs w:val="22"/>
        </w:rPr>
        <w:t xml:space="preserve">, </w:t>
      </w:r>
      <w:r w:rsidR="00336300">
        <w:rPr>
          <w:rFonts w:ascii="Times New Roman" w:hAnsi="Times New Roman"/>
          <w:sz w:val="22"/>
          <w:szCs w:val="22"/>
        </w:rPr>
        <w:t>„</w:t>
      </w:r>
      <w:r w:rsidR="002C1E5F">
        <w:rPr>
          <w:rFonts w:ascii="Times New Roman" w:hAnsi="Times New Roman"/>
          <w:sz w:val="22"/>
          <w:szCs w:val="22"/>
        </w:rPr>
        <w:t>Big Air</w:t>
      </w:r>
      <w:r w:rsidR="006173F4">
        <w:rPr>
          <w:rFonts w:ascii="Times New Roman" w:hAnsi="Times New Roman"/>
          <w:sz w:val="22"/>
          <w:szCs w:val="22"/>
        </w:rPr>
        <w:t>“</w:t>
      </w:r>
      <w:r w:rsidR="002C1E5F">
        <w:rPr>
          <w:rFonts w:ascii="Times New Roman" w:hAnsi="Times New Roman"/>
          <w:sz w:val="22"/>
          <w:szCs w:val="22"/>
        </w:rPr>
        <w:t xml:space="preserve"> </w:t>
      </w:r>
      <w:r w:rsidR="006173F4">
        <w:rPr>
          <w:rFonts w:ascii="Times New Roman" w:hAnsi="Times New Roman"/>
          <w:sz w:val="22"/>
          <w:szCs w:val="22"/>
        </w:rPr>
        <w:t xml:space="preserve">zeigt einen Snowboarder </w:t>
      </w:r>
      <w:r w:rsidR="001E1C3C">
        <w:rPr>
          <w:rFonts w:ascii="Times New Roman" w:hAnsi="Times New Roman"/>
          <w:sz w:val="22"/>
          <w:szCs w:val="22"/>
        </w:rPr>
        <w:t>bei der Luftakrobatik</w:t>
      </w:r>
      <w:r w:rsidR="00C21D41">
        <w:rPr>
          <w:rFonts w:ascii="Times New Roman" w:hAnsi="Times New Roman"/>
          <w:sz w:val="22"/>
          <w:szCs w:val="22"/>
        </w:rPr>
        <w:t xml:space="preserve"> und die Figur „</w:t>
      </w:r>
      <w:r w:rsidR="00D73E2B">
        <w:rPr>
          <w:rFonts w:ascii="Times New Roman" w:hAnsi="Times New Roman"/>
          <w:sz w:val="22"/>
          <w:szCs w:val="22"/>
        </w:rPr>
        <w:t>Eddie</w:t>
      </w:r>
      <w:r w:rsidR="00C21D41">
        <w:rPr>
          <w:rFonts w:ascii="Times New Roman" w:hAnsi="Times New Roman"/>
          <w:sz w:val="22"/>
          <w:szCs w:val="22"/>
        </w:rPr>
        <w:t xml:space="preserve"> the Eagle“ porträtiert das englische Skisprungidol an der Schanze</w:t>
      </w:r>
      <w:r w:rsidR="00336300">
        <w:rPr>
          <w:rFonts w:ascii="Times New Roman" w:hAnsi="Times New Roman"/>
          <w:sz w:val="22"/>
          <w:szCs w:val="22"/>
        </w:rPr>
        <w:t>.</w:t>
      </w:r>
      <w:r w:rsidR="00336300" w:rsidRPr="00874A31">
        <w:rPr>
          <w:rFonts w:ascii="Times New Roman" w:hAnsi="Times New Roman"/>
          <w:sz w:val="22"/>
          <w:szCs w:val="22"/>
        </w:rPr>
        <w:t xml:space="preserve"> </w:t>
      </w:r>
      <w:r w:rsidR="00336300">
        <w:rPr>
          <w:rFonts w:ascii="Times New Roman" w:hAnsi="Times New Roman"/>
          <w:sz w:val="22"/>
          <w:szCs w:val="22"/>
        </w:rPr>
        <w:t xml:space="preserve">Zum Gewinner kürte die Ischgler Jury </w:t>
      </w:r>
      <w:r w:rsidR="001E1C3C">
        <w:rPr>
          <w:rFonts w:ascii="Times New Roman" w:hAnsi="Times New Roman"/>
          <w:sz w:val="22"/>
          <w:szCs w:val="22"/>
        </w:rPr>
        <w:t xml:space="preserve">nach reiflicher Überlegung </w:t>
      </w:r>
      <w:r w:rsidR="00336300">
        <w:rPr>
          <w:rFonts w:ascii="Times New Roman" w:hAnsi="Times New Roman"/>
          <w:sz w:val="22"/>
          <w:szCs w:val="22"/>
        </w:rPr>
        <w:t xml:space="preserve">die </w:t>
      </w:r>
      <w:r w:rsidR="00336300" w:rsidRPr="009E1E2A">
        <w:rPr>
          <w:rFonts w:ascii="Times New Roman" w:hAnsi="Times New Roman"/>
          <w:sz w:val="22"/>
          <w:szCs w:val="22"/>
        </w:rPr>
        <w:t>Skulptur „</w:t>
      </w:r>
      <w:r w:rsidR="00C21D41">
        <w:rPr>
          <w:rFonts w:ascii="Times New Roman" w:hAnsi="Times New Roman"/>
          <w:sz w:val="22"/>
          <w:szCs w:val="22"/>
        </w:rPr>
        <w:t>Speed</w:t>
      </w:r>
      <w:r w:rsidR="00336300" w:rsidRPr="009E1E2A">
        <w:rPr>
          <w:rFonts w:ascii="Times New Roman" w:hAnsi="Times New Roman"/>
          <w:sz w:val="22"/>
          <w:szCs w:val="22"/>
        </w:rPr>
        <w:t xml:space="preserve">“ </w:t>
      </w:r>
      <w:r w:rsidR="00500405">
        <w:rPr>
          <w:rFonts w:ascii="Times New Roman" w:hAnsi="Times New Roman"/>
          <w:sz w:val="22"/>
          <w:szCs w:val="22"/>
        </w:rPr>
        <w:t>von</w:t>
      </w:r>
      <w:r w:rsidR="00336300" w:rsidRPr="009E1E2A">
        <w:rPr>
          <w:rFonts w:ascii="Times New Roman" w:hAnsi="Times New Roman"/>
          <w:sz w:val="22"/>
          <w:szCs w:val="22"/>
        </w:rPr>
        <w:t xml:space="preserve"> </w:t>
      </w:r>
      <w:r w:rsidR="00C21D41">
        <w:rPr>
          <w:rFonts w:ascii="Times New Roman" w:hAnsi="Times New Roman"/>
          <w:sz w:val="22"/>
          <w:szCs w:val="22"/>
        </w:rPr>
        <w:t>Ralf Rosa und Peter Fechtig</w:t>
      </w:r>
      <w:r w:rsidR="00336300" w:rsidRPr="009E1E2A">
        <w:rPr>
          <w:rFonts w:ascii="Times New Roman" w:hAnsi="Times New Roman"/>
          <w:sz w:val="22"/>
          <w:szCs w:val="22"/>
        </w:rPr>
        <w:t xml:space="preserve"> aus </w:t>
      </w:r>
      <w:r w:rsidR="00C21D41">
        <w:rPr>
          <w:rFonts w:ascii="Times New Roman" w:hAnsi="Times New Roman"/>
          <w:sz w:val="22"/>
          <w:szCs w:val="22"/>
        </w:rPr>
        <w:t>Deutschland</w:t>
      </w:r>
      <w:r w:rsidR="001B0894">
        <w:rPr>
          <w:rFonts w:ascii="Times New Roman" w:hAnsi="Times New Roman"/>
          <w:sz w:val="22"/>
          <w:szCs w:val="22"/>
        </w:rPr>
        <w:t xml:space="preserve">. </w:t>
      </w:r>
      <w:r w:rsidR="00500405">
        <w:rPr>
          <w:rFonts w:ascii="Times New Roman" w:hAnsi="Times New Roman"/>
          <w:sz w:val="22"/>
          <w:szCs w:val="22"/>
        </w:rPr>
        <w:t>Gäste können d</w:t>
      </w:r>
      <w:r w:rsidR="00336300" w:rsidRPr="00744478">
        <w:rPr>
          <w:rFonts w:ascii="Times New Roman" w:hAnsi="Times New Roman"/>
          <w:sz w:val="22"/>
          <w:szCs w:val="22"/>
        </w:rPr>
        <w:t>ie eisigen</w:t>
      </w:r>
      <w:r w:rsidR="00336300">
        <w:rPr>
          <w:rFonts w:ascii="Times New Roman" w:hAnsi="Times New Roman"/>
          <w:sz w:val="22"/>
          <w:szCs w:val="22"/>
        </w:rPr>
        <w:t xml:space="preserve"> </w:t>
      </w:r>
      <w:r w:rsidR="006173F4">
        <w:rPr>
          <w:rFonts w:ascii="Times New Roman" w:hAnsi="Times New Roman"/>
          <w:sz w:val="22"/>
          <w:szCs w:val="22"/>
        </w:rPr>
        <w:t>Wintersport</w:t>
      </w:r>
      <w:r w:rsidR="00116E10">
        <w:rPr>
          <w:rFonts w:ascii="Times New Roman" w:hAnsi="Times New Roman"/>
          <w:sz w:val="22"/>
          <w:szCs w:val="22"/>
        </w:rPr>
        <w:t>-W</w:t>
      </w:r>
      <w:r w:rsidR="006173F4">
        <w:rPr>
          <w:rFonts w:ascii="Times New Roman" w:hAnsi="Times New Roman"/>
          <w:sz w:val="22"/>
          <w:szCs w:val="22"/>
        </w:rPr>
        <w:t xml:space="preserve">ahrzeichen </w:t>
      </w:r>
      <w:r w:rsidR="0014023D">
        <w:rPr>
          <w:rFonts w:ascii="Times New Roman" w:hAnsi="Times New Roman"/>
          <w:sz w:val="22"/>
          <w:szCs w:val="22"/>
        </w:rPr>
        <w:t xml:space="preserve">zu Fuß oder mit Ski </w:t>
      </w:r>
      <w:r w:rsidR="00336300">
        <w:rPr>
          <w:rFonts w:ascii="Times New Roman" w:hAnsi="Times New Roman"/>
          <w:sz w:val="22"/>
          <w:szCs w:val="22"/>
        </w:rPr>
        <w:t>von allen Seiten bewundern</w:t>
      </w:r>
      <w:r w:rsidR="00336300" w:rsidRPr="00B6129E">
        <w:rPr>
          <w:rFonts w:ascii="Times New Roman" w:hAnsi="Times New Roman"/>
          <w:sz w:val="22"/>
          <w:szCs w:val="22"/>
        </w:rPr>
        <w:t>. Eine Karte mit Erklärungen</w:t>
      </w:r>
      <w:r w:rsidR="00336300" w:rsidRPr="004E1281">
        <w:rPr>
          <w:rFonts w:ascii="Times New Roman" w:hAnsi="Times New Roman"/>
          <w:sz w:val="22"/>
          <w:szCs w:val="22"/>
        </w:rPr>
        <w:t xml:space="preserve"> und Standorten der „Formen in Weiß“ is</w:t>
      </w:r>
      <w:r w:rsidR="00336300">
        <w:rPr>
          <w:rFonts w:ascii="Times New Roman" w:hAnsi="Times New Roman"/>
          <w:sz w:val="22"/>
          <w:szCs w:val="22"/>
        </w:rPr>
        <w:t>t kostenlos vor Ort erhältlich.</w:t>
      </w:r>
    </w:p>
    <w:p w14:paraId="5A4468E8" w14:textId="24E46BFB" w:rsidR="004C153D" w:rsidRDefault="004C153D" w:rsidP="004C153D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640BB369" w14:textId="23004A07" w:rsidR="00336300" w:rsidRDefault="00336300" w:rsidP="00336300">
      <w:pPr>
        <w:spacing w:line="360" w:lineRule="auto"/>
        <w:ind w:right="-28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Wintersport</w:t>
      </w:r>
      <w:r w:rsidR="00010B43">
        <w:rPr>
          <w:rFonts w:ascii="Times New Roman" w:hAnsi="Times New Roman"/>
          <w:b/>
          <w:sz w:val="22"/>
          <w:szCs w:val="22"/>
        </w:rPr>
        <w:t>-Visionen</w:t>
      </w:r>
      <w:r w:rsidRPr="001B7FF4">
        <w:rPr>
          <w:rFonts w:ascii="Times New Roman" w:hAnsi="Times New Roman"/>
          <w:b/>
          <w:sz w:val="22"/>
          <w:szCs w:val="22"/>
        </w:rPr>
        <w:t xml:space="preserve"> </w:t>
      </w:r>
      <w:r w:rsidR="00010B43">
        <w:rPr>
          <w:rFonts w:ascii="Times New Roman" w:hAnsi="Times New Roman"/>
          <w:b/>
          <w:sz w:val="22"/>
          <w:szCs w:val="22"/>
        </w:rPr>
        <w:t>eiskalt umgesetzt</w:t>
      </w:r>
    </w:p>
    <w:p w14:paraId="2FEEA1A1" w14:textId="603A1385" w:rsidR="00336300" w:rsidRPr="001B7FF4" w:rsidRDefault="0014023D" w:rsidP="00336300">
      <w:pPr>
        <w:spacing w:line="360" w:lineRule="auto"/>
        <w:ind w:right="-28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Vier spektakuläre Schneeskulpturen, vier </w:t>
      </w:r>
      <w:r w:rsidR="00336300" w:rsidRPr="00E15F63">
        <w:rPr>
          <w:rFonts w:ascii="Times New Roman" w:hAnsi="Times New Roman"/>
          <w:sz w:val="22"/>
          <w:szCs w:val="22"/>
        </w:rPr>
        <w:t>Künstlerteams</w:t>
      </w:r>
      <w:r w:rsidR="00336300">
        <w:rPr>
          <w:rFonts w:ascii="Times New Roman" w:hAnsi="Times New Roman"/>
          <w:sz w:val="22"/>
          <w:szCs w:val="22"/>
        </w:rPr>
        <w:t xml:space="preserve"> aus drei Ländern und </w:t>
      </w:r>
      <w:r w:rsidR="001B0894">
        <w:rPr>
          <w:rFonts w:ascii="Times New Roman" w:hAnsi="Times New Roman"/>
          <w:sz w:val="22"/>
          <w:szCs w:val="22"/>
        </w:rPr>
        <w:t>letztendlich nur ein</w:t>
      </w:r>
      <w:r w:rsidR="00336300">
        <w:rPr>
          <w:rFonts w:ascii="Times New Roman" w:hAnsi="Times New Roman"/>
          <w:sz w:val="22"/>
          <w:szCs w:val="22"/>
        </w:rPr>
        <w:t xml:space="preserve"> </w:t>
      </w:r>
      <w:r w:rsidR="001B0894">
        <w:rPr>
          <w:rFonts w:ascii="Times New Roman" w:hAnsi="Times New Roman"/>
          <w:sz w:val="22"/>
          <w:szCs w:val="22"/>
        </w:rPr>
        <w:t>1. Platz</w:t>
      </w:r>
      <w:r w:rsidR="00336300">
        <w:rPr>
          <w:rFonts w:ascii="Times New Roman" w:hAnsi="Times New Roman"/>
          <w:sz w:val="22"/>
          <w:szCs w:val="22"/>
        </w:rPr>
        <w:t>. Für die Ischgler Jury gestaltete sich der 2</w:t>
      </w:r>
      <w:r w:rsidR="001E7493">
        <w:rPr>
          <w:rFonts w:ascii="Times New Roman" w:hAnsi="Times New Roman"/>
          <w:sz w:val="22"/>
          <w:szCs w:val="22"/>
        </w:rPr>
        <w:t>8</w:t>
      </w:r>
      <w:r w:rsidR="00336300">
        <w:rPr>
          <w:rFonts w:ascii="Times New Roman" w:hAnsi="Times New Roman"/>
          <w:sz w:val="22"/>
          <w:szCs w:val="22"/>
        </w:rPr>
        <w:t>. Schneeskulpturen</w:t>
      </w:r>
      <w:r w:rsidR="00500405">
        <w:rPr>
          <w:rFonts w:ascii="Times New Roman" w:hAnsi="Times New Roman"/>
          <w:sz w:val="22"/>
          <w:szCs w:val="22"/>
        </w:rPr>
        <w:t>-W</w:t>
      </w:r>
      <w:r w:rsidR="00336300">
        <w:rPr>
          <w:rFonts w:ascii="Times New Roman" w:hAnsi="Times New Roman"/>
          <w:sz w:val="22"/>
          <w:szCs w:val="22"/>
        </w:rPr>
        <w:t>ettbewerb „Formen in Weiß“</w:t>
      </w:r>
      <w:r>
        <w:rPr>
          <w:rFonts w:ascii="Times New Roman" w:hAnsi="Times New Roman"/>
          <w:sz w:val="22"/>
          <w:szCs w:val="22"/>
        </w:rPr>
        <w:t xml:space="preserve"> </w:t>
      </w:r>
      <w:r w:rsidR="00950F2C">
        <w:rPr>
          <w:rFonts w:ascii="Times New Roman" w:hAnsi="Times New Roman"/>
          <w:sz w:val="22"/>
          <w:szCs w:val="22"/>
        </w:rPr>
        <w:t xml:space="preserve">unter </w:t>
      </w:r>
      <w:r>
        <w:rPr>
          <w:rFonts w:ascii="Times New Roman" w:hAnsi="Times New Roman"/>
          <w:sz w:val="22"/>
          <w:szCs w:val="22"/>
        </w:rPr>
        <w:t xml:space="preserve">dem Motto „Wintersport“ </w:t>
      </w:r>
      <w:r w:rsidR="00D22668">
        <w:rPr>
          <w:rFonts w:ascii="Times New Roman" w:hAnsi="Times New Roman"/>
          <w:sz w:val="22"/>
          <w:szCs w:val="22"/>
        </w:rPr>
        <w:t xml:space="preserve">in diesem Jahr </w:t>
      </w:r>
      <w:r w:rsidR="00336300">
        <w:rPr>
          <w:rFonts w:ascii="Times New Roman" w:hAnsi="Times New Roman"/>
          <w:sz w:val="22"/>
          <w:szCs w:val="22"/>
        </w:rPr>
        <w:t>zu</w:t>
      </w:r>
      <w:r w:rsidR="00117DA5">
        <w:rPr>
          <w:rFonts w:ascii="Times New Roman" w:hAnsi="Times New Roman"/>
          <w:sz w:val="22"/>
          <w:szCs w:val="22"/>
        </w:rPr>
        <w:t>r</w:t>
      </w:r>
      <w:r w:rsidR="00336300">
        <w:rPr>
          <w:rFonts w:ascii="Times New Roman" w:hAnsi="Times New Roman"/>
          <w:sz w:val="22"/>
          <w:szCs w:val="22"/>
        </w:rPr>
        <w:t xml:space="preserve"> Qual der Wahl: </w:t>
      </w:r>
      <w:bookmarkStart w:id="0" w:name="_Hlk534707907"/>
      <w:r w:rsidR="00336300">
        <w:rPr>
          <w:rFonts w:ascii="Times New Roman" w:hAnsi="Times New Roman"/>
          <w:sz w:val="22"/>
          <w:szCs w:val="22"/>
        </w:rPr>
        <w:t>„</w:t>
      </w:r>
      <w:r w:rsidR="001E7493">
        <w:rPr>
          <w:rFonts w:ascii="Times New Roman" w:hAnsi="Times New Roman"/>
          <w:sz w:val="22"/>
          <w:szCs w:val="22"/>
        </w:rPr>
        <w:t>Die Künstler beeindrucken uns jedes</w:t>
      </w:r>
      <w:r w:rsidR="00336300">
        <w:rPr>
          <w:rFonts w:ascii="Times New Roman" w:hAnsi="Times New Roman"/>
          <w:sz w:val="22"/>
          <w:szCs w:val="22"/>
        </w:rPr>
        <w:t xml:space="preserve"> Jahr aufs Neue </w:t>
      </w:r>
      <w:r w:rsidR="001E7493">
        <w:rPr>
          <w:rFonts w:ascii="Times New Roman" w:hAnsi="Times New Roman"/>
          <w:sz w:val="22"/>
          <w:szCs w:val="22"/>
        </w:rPr>
        <w:t>mit ihren</w:t>
      </w:r>
      <w:r w:rsidR="00336300">
        <w:rPr>
          <w:rFonts w:ascii="Times New Roman" w:hAnsi="Times New Roman"/>
          <w:sz w:val="22"/>
          <w:szCs w:val="22"/>
        </w:rPr>
        <w:t xml:space="preserve"> kreativen Motto-Interpretationen und der meisterhaften Umsetzung. </w:t>
      </w:r>
      <w:r w:rsidR="002C1E5F">
        <w:rPr>
          <w:rFonts w:ascii="Times New Roman" w:hAnsi="Times New Roman"/>
          <w:sz w:val="22"/>
          <w:szCs w:val="22"/>
        </w:rPr>
        <w:t>In</w:t>
      </w:r>
      <w:r w:rsidR="00336300">
        <w:rPr>
          <w:rFonts w:ascii="Times New Roman" w:hAnsi="Times New Roman"/>
          <w:sz w:val="22"/>
          <w:szCs w:val="22"/>
        </w:rPr>
        <w:t xml:space="preserve"> diesem Jahr haben </w:t>
      </w:r>
      <w:r w:rsidR="009612E6">
        <w:rPr>
          <w:rFonts w:ascii="Times New Roman" w:hAnsi="Times New Roman"/>
          <w:sz w:val="22"/>
          <w:szCs w:val="22"/>
        </w:rPr>
        <w:t xml:space="preserve">uns </w:t>
      </w:r>
      <w:r w:rsidR="00336300">
        <w:rPr>
          <w:rFonts w:ascii="Times New Roman" w:hAnsi="Times New Roman"/>
          <w:sz w:val="22"/>
          <w:szCs w:val="22"/>
        </w:rPr>
        <w:t xml:space="preserve">die </w:t>
      </w:r>
      <w:r w:rsidR="00117DA5">
        <w:rPr>
          <w:rFonts w:ascii="Times New Roman" w:hAnsi="Times New Roman"/>
          <w:sz w:val="22"/>
          <w:szCs w:val="22"/>
        </w:rPr>
        <w:t xml:space="preserve">vier </w:t>
      </w:r>
      <w:r w:rsidR="00336300">
        <w:rPr>
          <w:rFonts w:ascii="Times New Roman" w:hAnsi="Times New Roman"/>
          <w:sz w:val="22"/>
          <w:szCs w:val="22"/>
        </w:rPr>
        <w:t>Künstler</w:t>
      </w:r>
      <w:r w:rsidR="00117DA5">
        <w:rPr>
          <w:rFonts w:ascii="Times New Roman" w:hAnsi="Times New Roman"/>
          <w:sz w:val="22"/>
          <w:szCs w:val="22"/>
        </w:rPr>
        <w:t>paare</w:t>
      </w:r>
      <w:r w:rsidR="00336300">
        <w:rPr>
          <w:rFonts w:ascii="Times New Roman" w:hAnsi="Times New Roman"/>
          <w:sz w:val="22"/>
          <w:szCs w:val="22"/>
        </w:rPr>
        <w:t xml:space="preserve"> unsere Wahl </w:t>
      </w:r>
      <w:r w:rsidR="00117DA5">
        <w:rPr>
          <w:rFonts w:ascii="Times New Roman" w:hAnsi="Times New Roman"/>
          <w:sz w:val="22"/>
          <w:szCs w:val="22"/>
        </w:rPr>
        <w:t>besonders</w:t>
      </w:r>
      <w:r w:rsidR="00336300">
        <w:rPr>
          <w:rFonts w:ascii="Times New Roman" w:hAnsi="Times New Roman"/>
          <w:sz w:val="22"/>
          <w:szCs w:val="22"/>
        </w:rPr>
        <w:t xml:space="preserve"> schwer gemacht“, freut sich </w:t>
      </w:r>
      <w:r w:rsidR="00117DA5">
        <w:rPr>
          <w:rFonts w:ascii="Times New Roman" w:hAnsi="Times New Roman"/>
          <w:sz w:val="22"/>
          <w:szCs w:val="22"/>
        </w:rPr>
        <w:t xml:space="preserve">Jurymitglied </w:t>
      </w:r>
      <w:r w:rsidR="009612E6">
        <w:rPr>
          <w:rFonts w:ascii="Times New Roman" w:hAnsi="Times New Roman"/>
          <w:sz w:val="22"/>
          <w:szCs w:val="22"/>
        </w:rPr>
        <w:t>Dietmar Walser</w:t>
      </w:r>
      <w:r w:rsidR="00117DA5">
        <w:rPr>
          <w:rFonts w:ascii="Times New Roman" w:hAnsi="Times New Roman"/>
          <w:sz w:val="22"/>
          <w:szCs w:val="22"/>
        </w:rPr>
        <w:t>,</w:t>
      </w:r>
      <w:r w:rsidR="009612E6">
        <w:rPr>
          <w:rFonts w:ascii="Times New Roman" w:hAnsi="Times New Roman"/>
          <w:sz w:val="22"/>
          <w:szCs w:val="22"/>
        </w:rPr>
        <w:t xml:space="preserve"> Geschäftsführer </w:t>
      </w:r>
      <w:r>
        <w:rPr>
          <w:rFonts w:ascii="Times New Roman" w:hAnsi="Times New Roman"/>
          <w:sz w:val="22"/>
          <w:szCs w:val="22"/>
        </w:rPr>
        <w:t xml:space="preserve">Tourismusverband Paznaun </w:t>
      </w:r>
      <w:r w:rsidR="00D22668"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</w:rPr>
        <w:t xml:space="preserve"> Ischgl</w:t>
      </w:r>
      <w:r w:rsidR="00336300">
        <w:rPr>
          <w:rFonts w:ascii="Times New Roman" w:hAnsi="Times New Roman"/>
          <w:sz w:val="22"/>
          <w:szCs w:val="22"/>
        </w:rPr>
        <w:t xml:space="preserve">. </w:t>
      </w:r>
      <w:bookmarkEnd w:id="0"/>
      <w:r w:rsidR="00117DA5">
        <w:rPr>
          <w:rFonts w:ascii="Times New Roman" w:hAnsi="Times New Roman"/>
          <w:sz w:val="22"/>
          <w:szCs w:val="22"/>
        </w:rPr>
        <w:t xml:space="preserve">Das Jury-Urteil: </w:t>
      </w:r>
      <w:r w:rsidR="001E7493">
        <w:rPr>
          <w:rFonts w:ascii="Times New Roman" w:hAnsi="Times New Roman"/>
          <w:sz w:val="22"/>
          <w:szCs w:val="22"/>
        </w:rPr>
        <w:t xml:space="preserve">2022 </w:t>
      </w:r>
      <w:r w:rsidR="007529A7">
        <w:rPr>
          <w:rFonts w:ascii="Times New Roman" w:hAnsi="Times New Roman"/>
          <w:sz w:val="22"/>
          <w:szCs w:val="22"/>
        </w:rPr>
        <w:t xml:space="preserve">konnten </w:t>
      </w:r>
      <w:r>
        <w:rPr>
          <w:rFonts w:ascii="Times New Roman" w:hAnsi="Times New Roman"/>
          <w:sz w:val="22"/>
          <w:szCs w:val="22"/>
        </w:rPr>
        <w:t xml:space="preserve">sich </w:t>
      </w:r>
      <w:r w:rsidR="00EE61FE">
        <w:rPr>
          <w:rFonts w:ascii="Times New Roman" w:hAnsi="Times New Roman"/>
          <w:sz w:val="22"/>
          <w:szCs w:val="22"/>
        </w:rPr>
        <w:t>Ralf Rosa</w:t>
      </w:r>
      <w:r w:rsidR="00336300" w:rsidRPr="009E1E2A">
        <w:rPr>
          <w:rFonts w:ascii="Times New Roman" w:hAnsi="Times New Roman"/>
          <w:sz w:val="22"/>
          <w:szCs w:val="22"/>
        </w:rPr>
        <w:t xml:space="preserve"> und </w:t>
      </w:r>
      <w:r w:rsidR="00EE61FE">
        <w:rPr>
          <w:rFonts w:ascii="Times New Roman" w:hAnsi="Times New Roman"/>
          <w:sz w:val="22"/>
          <w:szCs w:val="22"/>
        </w:rPr>
        <w:t>Peter Fechtig</w:t>
      </w:r>
      <w:r w:rsidR="00336300" w:rsidRPr="009E1E2A">
        <w:rPr>
          <w:rFonts w:ascii="Times New Roman" w:hAnsi="Times New Roman"/>
          <w:sz w:val="22"/>
          <w:szCs w:val="22"/>
        </w:rPr>
        <w:t xml:space="preserve"> aus </w:t>
      </w:r>
      <w:r w:rsidR="00EE61FE">
        <w:rPr>
          <w:rFonts w:ascii="Times New Roman" w:hAnsi="Times New Roman"/>
          <w:sz w:val="22"/>
          <w:szCs w:val="22"/>
        </w:rPr>
        <w:t>Deutschland</w:t>
      </w:r>
      <w:r w:rsidR="00336300">
        <w:rPr>
          <w:rFonts w:ascii="Times New Roman" w:hAnsi="Times New Roman"/>
          <w:sz w:val="22"/>
          <w:szCs w:val="22"/>
        </w:rPr>
        <w:t xml:space="preserve"> ihre </w:t>
      </w:r>
      <w:r w:rsidR="00EE61FE">
        <w:rPr>
          <w:rFonts w:ascii="Times New Roman" w:hAnsi="Times New Roman"/>
          <w:sz w:val="22"/>
          <w:szCs w:val="22"/>
        </w:rPr>
        <w:t>Bobfahrt</w:t>
      </w:r>
      <w:r w:rsidR="00336300" w:rsidRPr="0056665F">
        <w:rPr>
          <w:rFonts w:ascii="Times New Roman" w:hAnsi="Times New Roman"/>
          <w:sz w:val="22"/>
          <w:szCs w:val="22"/>
        </w:rPr>
        <w:t xml:space="preserve"> „</w:t>
      </w:r>
      <w:r w:rsidR="00EE61FE">
        <w:rPr>
          <w:rFonts w:ascii="Times New Roman" w:hAnsi="Times New Roman"/>
          <w:sz w:val="22"/>
          <w:szCs w:val="22"/>
        </w:rPr>
        <w:t>Speed</w:t>
      </w:r>
      <w:r w:rsidR="00336300" w:rsidRPr="0056665F">
        <w:rPr>
          <w:rFonts w:ascii="Times New Roman" w:hAnsi="Times New Roman"/>
          <w:sz w:val="22"/>
          <w:szCs w:val="22"/>
        </w:rPr>
        <w:t xml:space="preserve">“ </w:t>
      </w:r>
      <w:r w:rsidR="007529A7">
        <w:rPr>
          <w:rFonts w:ascii="Times New Roman" w:hAnsi="Times New Roman"/>
          <w:sz w:val="22"/>
          <w:szCs w:val="22"/>
        </w:rPr>
        <w:t>vergolden</w:t>
      </w:r>
      <w:r w:rsidR="00336300">
        <w:rPr>
          <w:rFonts w:ascii="Times New Roman" w:hAnsi="Times New Roman"/>
          <w:sz w:val="22"/>
          <w:szCs w:val="22"/>
        </w:rPr>
        <w:t xml:space="preserve">. Auf </w:t>
      </w:r>
      <w:r w:rsidR="007529A7">
        <w:rPr>
          <w:rFonts w:ascii="Times New Roman" w:hAnsi="Times New Roman"/>
          <w:sz w:val="22"/>
          <w:szCs w:val="22"/>
        </w:rPr>
        <w:t>Rang</w:t>
      </w:r>
      <w:r w:rsidR="00336300">
        <w:rPr>
          <w:rFonts w:ascii="Times New Roman" w:hAnsi="Times New Roman"/>
          <w:sz w:val="22"/>
          <w:szCs w:val="22"/>
        </w:rPr>
        <w:t xml:space="preserve"> zwei landete</w:t>
      </w:r>
      <w:r w:rsidR="00010B43">
        <w:rPr>
          <w:rFonts w:ascii="Times New Roman" w:hAnsi="Times New Roman"/>
          <w:sz w:val="22"/>
          <w:szCs w:val="22"/>
        </w:rPr>
        <w:t>n</w:t>
      </w:r>
      <w:r w:rsidR="00336300">
        <w:rPr>
          <w:rFonts w:ascii="Times New Roman" w:hAnsi="Times New Roman"/>
          <w:sz w:val="22"/>
          <w:szCs w:val="22"/>
        </w:rPr>
        <w:t xml:space="preserve"> </w:t>
      </w:r>
      <w:bookmarkStart w:id="1" w:name="_Hlk534982335"/>
      <w:r w:rsidR="006C6CEB">
        <w:rPr>
          <w:rFonts w:ascii="Times New Roman" w:hAnsi="Times New Roman"/>
          <w:sz w:val="22"/>
          <w:szCs w:val="22"/>
        </w:rPr>
        <w:t>Vladimiro Tessaro</w:t>
      </w:r>
      <w:r w:rsidR="00336300" w:rsidRPr="009E1E2A">
        <w:rPr>
          <w:rFonts w:ascii="Times New Roman" w:hAnsi="Times New Roman"/>
          <w:sz w:val="22"/>
          <w:szCs w:val="22"/>
        </w:rPr>
        <w:t xml:space="preserve"> </w:t>
      </w:r>
      <w:bookmarkEnd w:id="1"/>
      <w:r w:rsidR="00336300" w:rsidRPr="009E1E2A">
        <w:rPr>
          <w:rFonts w:ascii="Times New Roman" w:hAnsi="Times New Roman"/>
          <w:sz w:val="22"/>
          <w:szCs w:val="22"/>
        </w:rPr>
        <w:t xml:space="preserve">und </w:t>
      </w:r>
      <w:bookmarkStart w:id="2" w:name="_Hlk534982340"/>
      <w:r w:rsidR="006C6CEB">
        <w:rPr>
          <w:rFonts w:ascii="Times New Roman" w:hAnsi="Times New Roman"/>
          <w:sz w:val="22"/>
          <w:szCs w:val="22"/>
        </w:rPr>
        <w:t>Giovanni Fabiani</w:t>
      </w:r>
      <w:r w:rsidR="00336300" w:rsidRPr="009E1E2A">
        <w:rPr>
          <w:rFonts w:ascii="Times New Roman" w:hAnsi="Times New Roman"/>
          <w:sz w:val="22"/>
          <w:szCs w:val="22"/>
        </w:rPr>
        <w:t xml:space="preserve"> </w:t>
      </w:r>
      <w:bookmarkEnd w:id="2"/>
      <w:r w:rsidR="00336300" w:rsidRPr="009E1E2A">
        <w:rPr>
          <w:rFonts w:ascii="Times New Roman" w:hAnsi="Times New Roman"/>
          <w:sz w:val="22"/>
          <w:szCs w:val="22"/>
        </w:rPr>
        <w:t xml:space="preserve">aus </w:t>
      </w:r>
      <w:r w:rsidR="006C6CEB">
        <w:rPr>
          <w:rFonts w:ascii="Times New Roman" w:hAnsi="Times New Roman"/>
          <w:sz w:val="22"/>
          <w:szCs w:val="22"/>
        </w:rPr>
        <w:t>Italien</w:t>
      </w:r>
      <w:r w:rsidR="00336300" w:rsidRPr="009E1E2A">
        <w:rPr>
          <w:rFonts w:ascii="Times New Roman" w:hAnsi="Times New Roman"/>
          <w:sz w:val="22"/>
          <w:szCs w:val="22"/>
        </w:rPr>
        <w:t xml:space="preserve"> mit</w:t>
      </w:r>
      <w:r w:rsidR="006C6CEB">
        <w:rPr>
          <w:rFonts w:ascii="Times New Roman" w:hAnsi="Times New Roman"/>
          <w:sz w:val="22"/>
          <w:szCs w:val="22"/>
        </w:rPr>
        <w:t xml:space="preserve"> ihren </w:t>
      </w:r>
      <w:r w:rsidR="00336300" w:rsidRPr="009E1E2A">
        <w:rPr>
          <w:rFonts w:ascii="Times New Roman" w:hAnsi="Times New Roman"/>
          <w:sz w:val="22"/>
          <w:szCs w:val="22"/>
        </w:rPr>
        <w:t>„</w:t>
      </w:r>
      <w:r w:rsidR="002D2649">
        <w:rPr>
          <w:rFonts w:ascii="Times New Roman" w:hAnsi="Times New Roman"/>
          <w:sz w:val="22"/>
          <w:szCs w:val="22"/>
        </w:rPr>
        <w:t>Ice Skates</w:t>
      </w:r>
      <w:r w:rsidR="00336300" w:rsidRPr="009E1E2A">
        <w:rPr>
          <w:rFonts w:ascii="Times New Roman" w:hAnsi="Times New Roman"/>
          <w:sz w:val="22"/>
          <w:szCs w:val="22"/>
        </w:rPr>
        <w:t xml:space="preserve">“. </w:t>
      </w:r>
      <w:r w:rsidR="007529A7">
        <w:rPr>
          <w:rFonts w:ascii="Times New Roman" w:hAnsi="Times New Roman"/>
          <w:sz w:val="22"/>
          <w:szCs w:val="22"/>
        </w:rPr>
        <w:t>Bronze</w:t>
      </w:r>
      <w:r w:rsidR="00336300">
        <w:rPr>
          <w:rFonts w:ascii="Times New Roman" w:hAnsi="Times New Roman"/>
          <w:sz w:val="22"/>
          <w:szCs w:val="22"/>
        </w:rPr>
        <w:t xml:space="preserve"> </w:t>
      </w:r>
      <w:r w:rsidR="00010B43">
        <w:rPr>
          <w:rFonts w:ascii="Times New Roman" w:hAnsi="Times New Roman"/>
          <w:sz w:val="22"/>
          <w:szCs w:val="22"/>
        </w:rPr>
        <w:t>sicherten</w:t>
      </w:r>
      <w:r w:rsidR="00336300">
        <w:rPr>
          <w:rFonts w:ascii="Times New Roman" w:hAnsi="Times New Roman"/>
          <w:sz w:val="22"/>
          <w:szCs w:val="22"/>
        </w:rPr>
        <w:t xml:space="preserve"> </w:t>
      </w:r>
      <w:r w:rsidR="00336300" w:rsidRPr="009E1E2A">
        <w:rPr>
          <w:rFonts w:ascii="Times New Roman" w:hAnsi="Times New Roman"/>
          <w:sz w:val="22"/>
          <w:szCs w:val="22"/>
        </w:rPr>
        <w:t xml:space="preserve">sich </w:t>
      </w:r>
      <w:bookmarkStart w:id="3" w:name="_Hlk534982351"/>
      <w:r w:rsidR="006C6CEB">
        <w:rPr>
          <w:rFonts w:ascii="Times New Roman" w:hAnsi="Times New Roman"/>
          <w:sz w:val="22"/>
          <w:szCs w:val="22"/>
        </w:rPr>
        <w:t>Simon Rauter</w:t>
      </w:r>
      <w:r w:rsidR="00336300" w:rsidRPr="009E1E2A">
        <w:rPr>
          <w:rFonts w:ascii="Times New Roman" w:hAnsi="Times New Roman"/>
          <w:sz w:val="22"/>
          <w:szCs w:val="22"/>
        </w:rPr>
        <w:t xml:space="preserve"> </w:t>
      </w:r>
      <w:bookmarkStart w:id="4" w:name="_Hlk534982358"/>
      <w:bookmarkEnd w:id="3"/>
      <w:r w:rsidR="006C6CEB">
        <w:rPr>
          <w:rFonts w:ascii="Times New Roman" w:hAnsi="Times New Roman"/>
          <w:sz w:val="22"/>
          <w:szCs w:val="22"/>
        </w:rPr>
        <w:t>und Peter Waldboth</w:t>
      </w:r>
      <w:r w:rsidR="00336300" w:rsidRPr="009E1E2A">
        <w:rPr>
          <w:rFonts w:ascii="Times New Roman" w:hAnsi="Times New Roman"/>
          <w:sz w:val="22"/>
          <w:szCs w:val="22"/>
        </w:rPr>
        <w:t xml:space="preserve"> </w:t>
      </w:r>
      <w:bookmarkEnd w:id="4"/>
      <w:r w:rsidR="00336300" w:rsidRPr="009E1E2A">
        <w:rPr>
          <w:rFonts w:ascii="Times New Roman" w:hAnsi="Times New Roman"/>
          <w:sz w:val="22"/>
          <w:szCs w:val="22"/>
        </w:rPr>
        <w:t xml:space="preserve">aus </w:t>
      </w:r>
      <w:r w:rsidR="006C6CEB">
        <w:rPr>
          <w:rFonts w:ascii="Times New Roman" w:hAnsi="Times New Roman"/>
          <w:sz w:val="22"/>
          <w:szCs w:val="22"/>
        </w:rPr>
        <w:t>Italien</w:t>
      </w:r>
      <w:r w:rsidR="00336300" w:rsidRPr="009E1E2A">
        <w:rPr>
          <w:rFonts w:ascii="Times New Roman" w:hAnsi="Times New Roman"/>
          <w:sz w:val="22"/>
          <w:szCs w:val="22"/>
        </w:rPr>
        <w:t xml:space="preserve"> mit </w:t>
      </w:r>
      <w:r w:rsidR="007529A7">
        <w:rPr>
          <w:rFonts w:ascii="Times New Roman" w:hAnsi="Times New Roman"/>
          <w:sz w:val="22"/>
          <w:szCs w:val="22"/>
        </w:rPr>
        <w:t xml:space="preserve">ihrem </w:t>
      </w:r>
      <w:r w:rsidR="00336300" w:rsidRPr="009E1E2A">
        <w:rPr>
          <w:rFonts w:ascii="Times New Roman" w:hAnsi="Times New Roman"/>
          <w:sz w:val="22"/>
          <w:szCs w:val="22"/>
        </w:rPr>
        <w:t>„</w:t>
      </w:r>
      <w:r w:rsidR="00FA681E">
        <w:rPr>
          <w:rFonts w:ascii="Times New Roman" w:hAnsi="Times New Roman"/>
          <w:sz w:val="22"/>
          <w:szCs w:val="22"/>
        </w:rPr>
        <w:t>Big Air</w:t>
      </w:r>
      <w:r w:rsidR="00336300" w:rsidRPr="009E1E2A">
        <w:rPr>
          <w:rFonts w:ascii="Times New Roman" w:hAnsi="Times New Roman"/>
          <w:sz w:val="22"/>
          <w:szCs w:val="22"/>
        </w:rPr>
        <w:t>“</w:t>
      </w:r>
      <w:r w:rsidR="007529A7">
        <w:rPr>
          <w:rFonts w:ascii="Times New Roman" w:hAnsi="Times New Roman"/>
          <w:sz w:val="22"/>
          <w:szCs w:val="22"/>
        </w:rPr>
        <w:t xml:space="preserve"> Snowboarder</w:t>
      </w:r>
      <w:r w:rsidR="00336300" w:rsidRPr="009E1E2A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Platz </w:t>
      </w:r>
      <w:r w:rsidR="000C0711">
        <w:rPr>
          <w:rFonts w:ascii="Times New Roman" w:hAnsi="Times New Roman"/>
          <w:sz w:val="22"/>
          <w:szCs w:val="22"/>
        </w:rPr>
        <w:lastRenderedPageBreak/>
        <w:t xml:space="preserve">vier ging an </w:t>
      </w:r>
      <w:r w:rsidR="006C6CEB">
        <w:rPr>
          <w:rFonts w:ascii="Times New Roman" w:hAnsi="Times New Roman"/>
          <w:sz w:val="22"/>
          <w:szCs w:val="22"/>
        </w:rPr>
        <w:t>die Engländer</w:t>
      </w:r>
      <w:r>
        <w:rPr>
          <w:rFonts w:ascii="Times New Roman" w:hAnsi="Times New Roman"/>
          <w:sz w:val="22"/>
          <w:szCs w:val="22"/>
        </w:rPr>
        <w:t xml:space="preserve"> </w:t>
      </w:r>
      <w:r w:rsidR="006C6CEB">
        <w:rPr>
          <w:rFonts w:ascii="Times New Roman" w:hAnsi="Times New Roman"/>
          <w:sz w:val="22"/>
          <w:szCs w:val="22"/>
        </w:rPr>
        <w:t>Justin Scott und Martin Sharp</w:t>
      </w:r>
      <w:r>
        <w:rPr>
          <w:rFonts w:ascii="Times New Roman" w:hAnsi="Times New Roman"/>
          <w:sz w:val="22"/>
          <w:szCs w:val="22"/>
        </w:rPr>
        <w:t xml:space="preserve"> mit </w:t>
      </w:r>
      <w:r w:rsidR="006C6CEB">
        <w:rPr>
          <w:rFonts w:ascii="Times New Roman" w:hAnsi="Times New Roman"/>
          <w:sz w:val="22"/>
          <w:szCs w:val="22"/>
        </w:rPr>
        <w:t xml:space="preserve">ihrer Interpretation von </w:t>
      </w:r>
      <w:r w:rsidR="00D73E2B">
        <w:rPr>
          <w:rFonts w:ascii="Times New Roman" w:hAnsi="Times New Roman"/>
          <w:sz w:val="22"/>
          <w:szCs w:val="22"/>
        </w:rPr>
        <w:t>Eddie</w:t>
      </w:r>
      <w:r w:rsidR="00FA681E">
        <w:rPr>
          <w:rFonts w:ascii="Times New Roman" w:hAnsi="Times New Roman"/>
          <w:sz w:val="22"/>
          <w:szCs w:val="22"/>
        </w:rPr>
        <w:t xml:space="preserve"> the Eagle</w:t>
      </w:r>
      <w:r>
        <w:rPr>
          <w:rFonts w:ascii="Times New Roman" w:hAnsi="Times New Roman"/>
          <w:sz w:val="22"/>
          <w:szCs w:val="22"/>
        </w:rPr>
        <w:t>.</w:t>
      </w:r>
    </w:p>
    <w:p w14:paraId="6A0F325B" w14:textId="77777777" w:rsidR="00336300" w:rsidRPr="00E72398" w:rsidRDefault="00336300" w:rsidP="004C153D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0D797AF4" w14:textId="77777777" w:rsidR="004C153D" w:rsidRPr="00E72398" w:rsidRDefault="004C153D" w:rsidP="004C153D">
      <w:pPr>
        <w:spacing w:line="360" w:lineRule="auto"/>
        <w:jc w:val="both"/>
        <w:rPr>
          <w:rFonts w:ascii="Times New Roman" w:hAnsi="Times New Roman"/>
          <w:b/>
          <w:sz w:val="10"/>
          <w:szCs w:val="10"/>
        </w:rPr>
      </w:pPr>
    </w:p>
    <w:p w14:paraId="086EA0FC" w14:textId="77777777" w:rsidR="004C153D" w:rsidRPr="00E72398" w:rsidRDefault="004C153D" w:rsidP="004C153D">
      <w:pPr>
        <w:spacing w:line="360" w:lineRule="auto"/>
        <w:jc w:val="both"/>
        <w:outlineLvl w:val="0"/>
        <w:rPr>
          <w:rFonts w:ascii="Times New Roman" w:hAnsi="Times New Roman"/>
          <w:b/>
          <w:sz w:val="22"/>
          <w:szCs w:val="22"/>
        </w:rPr>
      </w:pPr>
      <w:r w:rsidRPr="00E72398">
        <w:rPr>
          <w:rFonts w:ascii="Times New Roman" w:hAnsi="Times New Roman"/>
          <w:b/>
          <w:sz w:val="22"/>
          <w:szCs w:val="22"/>
        </w:rPr>
        <w:t>„Formen in Weiß“ – die Idee hinter dem Kunstprojekt</w:t>
      </w:r>
    </w:p>
    <w:p w14:paraId="1EDEF865" w14:textId="11EC4565" w:rsidR="00336300" w:rsidRDefault="004C153D" w:rsidP="00336300">
      <w:pPr>
        <w:spacing w:line="360" w:lineRule="auto"/>
        <w:ind w:right="-28"/>
        <w:jc w:val="both"/>
        <w:rPr>
          <w:rFonts w:ascii="Times New Roman" w:hAnsi="Times New Roman"/>
          <w:iCs/>
          <w:sz w:val="22"/>
          <w:szCs w:val="22"/>
        </w:rPr>
      </w:pPr>
      <w:r w:rsidRPr="00E72398">
        <w:rPr>
          <w:rFonts w:ascii="Times New Roman" w:hAnsi="Times New Roman"/>
          <w:sz w:val="22"/>
          <w:szCs w:val="22"/>
        </w:rPr>
        <w:t xml:space="preserve">Was machen wir nur mit dem ganzen Schnee? Kunst – was sonst! So entstand </w:t>
      </w:r>
      <w:r w:rsidR="00D22668">
        <w:rPr>
          <w:rFonts w:ascii="Times New Roman" w:hAnsi="Times New Roman"/>
          <w:sz w:val="22"/>
          <w:szCs w:val="22"/>
        </w:rPr>
        <w:t xml:space="preserve">in Ischgl </w:t>
      </w:r>
      <w:r w:rsidRPr="00E72398">
        <w:rPr>
          <w:rFonts w:ascii="Times New Roman" w:hAnsi="Times New Roman"/>
          <w:sz w:val="22"/>
          <w:szCs w:val="22"/>
        </w:rPr>
        <w:t>vor 2</w:t>
      </w:r>
      <w:r w:rsidR="0017476D" w:rsidRPr="00E72398">
        <w:rPr>
          <w:rFonts w:ascii="Times New Roman" w:hAnsi="Times New Roman"/>
          <w:sz w:val="22"/>
          <w:szCs w:val="22"/>
        </w:rPr>
        <w:t>9</w:t>
      </w:r>
      <w:r w:rsidRPr="00E72398">
        <w:rPr>
          <w:rFonts w:ascii="Times New Roman" w:hAnsi="Times New Roman"/>
          <w:sz w:val="22"/>
          <w:szCs w:val="22"/>
        </w:rPr>
        <w:t xml:space="preserve"> Jahren die Idee zum Schneeskulpturen-Projekt „Formen in Weiß“. Seitdem senden Bildhauer aus aller Welt </w:t>
      </w:r>
      <w:r w:rsidR="000C0711">
        <w:rPr>
          <w:rFonts w:ascii="Times New Roman" w:hAnsi="Times New Roman"/>
          <w:sz w:val="22"/>
          <w:szCs w:val="22"/>
        </w:rPr>
        <w:t>-</w:t>
      </w:r>
      <w:r w:rsidR="000C0711" w:rsidRPr="000C0711">
        <w:rPr>
          <w:rFonts w:ascii="Times New Roman" w:hAnsi="Times New Roman"/>
          <w:iCs/>
          <w:sz w:val="22"/>
          <w:szCs w:val="22"/>
        </w:rPr>
        <w:t xml:space="preserve"> </w:t>
      </w:r>
      <w:r w:rsidR="000C0711">
        <w:rPr>
          <w:rFonts w:ascii="Times New Roman" w:hAnsi="Times New Roman"/>
          <w:iCs/>
          <w:sz w:val="22"/>
          <w:szCs w:val="22"/>
        </w:rPr>
        <w:t>zu</w:t>
      </w:r>
      <w:r w:rsidR="000C0711">
        <w:rPr>
          <w:rFonts w:ascii="Times New Roman" w:hAnsi="Times New Roman"/>
          <w:sz w:val="22"/>
          <w:szCs w:val="22"/>
        </w:rPr>
        <w:t xml:space="preserve"> einem vorher </w:t>
      </w:r>
      <w:r w:rsidR="000C0711" w:rsidRPr="005B35F7">
        <w:rPr>
          <w:rFonts w:ascii="Times New Roman" w:hAnsi="Times New Roman"/>
          <w:iCs/>
          <w:sz w:val="22"/>
          <w:szCs w:val="22"/>
        </w:rPr>
        <w:t>bekanntgegebenen, jährlich wechselnden Motto</w:t>
      </w:r>
      <w:r w:rsidR="000C0711">
        <w:rPr>
          <w:rFonts w:ascii="Times New Roman" w:hAnsi="Times New Roman"/>
          <w:iCs/>
          <w:sz w:val="22"/>
          <w:szCs w:val="22"/>
        </w:rPr>
        <w:t xml:space="preserve"> - </w:t>
      </w:r>
      <w:r w:rsidRPr="00E72398">
        <w:rPr>
          <w:rFonts w:ascii="Times New Roman" w:hAnsi="Times New Roman"/>
          <w:sz w:val="22"/>
          <w:szCs w:val="22"/>
        </w:rPr>
        <w:t>jedes Jahr ihre Entwürfe an die Jury des Ischgler Schneeskulpturen</w:t>
      </w:r>
      <w:r w:rsidR="00A12784">
        <w:rPr>
          <w:rFonts w:ascii="Times New Roman" w:hAnsi="Times New Roman"/>
          <w:sz w:val="22"/>
          <w:szCs w:val="22"/>
        </w:rPr>
        <w:t>-W</w:t>
      </w:r>
      <w:r w:rsidRPr="00E72398">
        <w:rPr>
          <w:rFonts w:ascii="Times New Roman" w:hAnsi="Times New Roman"/>
          <w:sz w:val="22"/>
          <w:szCs w:val="22"/>
        </w:rPr>
        <w:t xml:space="preserve">ettbewerbs. Diese wählt die besten Ideen aus und lädt </w:t>
      </w:r>
      <w:r w:rsidR="000C0711">
        <w:rPr>
          <w:rFonts w:ascii="Times New Roman" w:hAnsi="Times New Roman"/>
          <w:sz w:val="22"/>
          <w:szCs w:val="22"/>
        </w:rPr>
        <w:t xml:space="preserve">die </w:t>
      </w:r>
      <w:r w:rsidRPr="00E72398">
        <w:rPr>
          <w:rFonts w:ascii="Times New Roman" w:hAnsi="Times New Roman"/>
          <w:sz w:val="22"/>
          <w:szCs w:val="22"/>
        </w:rPr>
        <w:t xml:space="preserve">Künstlerpaare zur Umsetzung in die Silvretta Arena. Fünf Tage haben die Schneekünstler dann Zeit, ihre bis zu zehn Meter hohen Meisterwerke </w:t>
      </w:r>
      <w:r w:rsidR="00D22668">
        <w:rPr>
          <w:rFonts w:ascii="Times New Roman" w:hAnsi="Times New Roman"/>
          <w:sz w:val="22"/>
          <w:szCs w:val="22"/>
        </w:rPr>
        <w:t>in der</w:t>
      </w:r>
      <w:r w:rsidRPr="00E72398">
        <w:rPr>
          <w:rFonts w:ascii="Times New Roman" w:hAnsi="Times New Roman"/>
          <w:sz w:val="22"/>
          <w:szCs w:val="22"/>
        </w:rPr>
        <w:t xml:space="preserve"> 239 Pistenkilometer großen </w:t>
      </w:r>
      <w:r w:rsidR="00D22668">
        <w:rPr>
          <w:rFonts w:ascii="Times New Roman" w:hAnsi="Times New Roman"/>
          <w:sz w:val="22"/>
          <w:szCs w:val="22"/>
        </w:rPr>
        <w:t>Silvretta Arena</w:t>
      </w:r>
      <w:r w:rsidRPr="00E72398">
        <w:rPr>
          <w:rFonts w:ascii="Times New Roman" w:hAnsi="Times New Roman"/>
          <w:sz w:val="22"/>
          <w:szCs w:val="22"/>
        </w:rPr>
        <w:t xml:space="preserve"> </w:t>
      </w:r>
      <w:r w:rsidR="00D22668" w:rsidRPr="00E72398">
        <w:rPr>
          <w:rFonts w:ascii="Times New Roman" w:hAnsi="Times New Roman"/>
          <w:sz w:val="22"/>
          <w:szCs w:val="22"/>
        </w:rPr>
        <w:t xml:space="preserve">aus Schnee </w:t>
      </w:r>
      <w:r w:rsidRPr="00E72398">
        <w:rPr>
          <w:rFonts w:ascii="Times New Roman" w:hAnsi="Times New Roman"/>
          <w:sz w:val="22"/>
          <w:szCs w:val="22"/>
        </w:rPr>
        <w:t xml:space="preserve">entstehen zu lassen. </w:t>
      </w:r>
      <w:r w:rsidR="00336300">
        <w:rPr>
          <w:rFonts w:ascii="Times New Roman" w:hAnsi="Times New Roman"/>
          <w:iCs/>
          <w:sz w:val="22"/>
          <w:szCs w:val="22"/>
        </w:rPr>
        <w:t>Dank einer Lage auf größtenteils über 2.000 Metern Seehöhe und Standorten direkt an und auf den Pisten, bleiben die Skulpturen für Wintersportler lange „erfahrbar</w:t>
      </w:r>
      <w:r w:rsidR="00336300" w:rsidRPr="004801A8">
        <w:rPr>
          <w:rFonts w:ascii="Times New Roman" w:hAnsi="Times New Roman"/>
          <w:iCs/>
          <w:sz w:val="22"/>
          <w:szCs w:val="22"/>
        </w:rPr>
        <w:t>“. Die Veranstaltung wird auch im nächsten Jahr wieder im Januar stattfinden</w:t>
      </w:r>
      <w:r w:rsidR="00336300">
        <w:rPr>
          <w:rFonts w:ascii="Times New Roman" w:hAnsi="Times New Roman"/>
          <w:iCs/>
          <w:sz w:val="22"/>
          <w:szCs w:val="22"/>
        </w:rPr>
        <w:t xml:space="preserve">. </w:t>
      </w:r>
    </w:p>
    <w:p w14:paraId="25C08A94" w14:textId="2CCD3379" w:rsidR="004C153D" w:rsidRDefault="004C153D" w:rsidP="00336300">
      <w:pPr>
        <w:spacing w:line="360" w:lineRule="auto"/>
        <w:jc w:val="both"/>
        <w:outlineLvl w:val="0"/>
        <w:rPr>
          <w:rFonts w:ascii="Times New Roman" w:hAnsi="Times New Roman"/>
          <w:sz w:val="22"/>
          <w:szCs w:val="22"/>
          <w:lang w:bidi="de-DE"/>
        </w:rPr>
      </w:pPr>
    </w:p>
    <w:p w14:paraId="66910796" w14:textId="77777777" w:rsidR="004C153D" w:rsidRPr="00E72398" w:rsidRDefault="004C153D" w:rsidP="004C153D">
      <w:pPr>
        <w:widowControl w:val="0"/>
        <w:autoSpaceDE w:val="0"/>
        <w:autoSpaceDN w:val="0"/>
        <w:adjustRightInd w:val="0"/>
        <w:spacing w:line="360" w:lineRule="auto"/>
        <w:ind w:right="-28"/>
        <w:jc w:val="both"/>
        <w:outlineLvl w:val="0"/>
      </w:pPr>
      <w:r w:rsidRPr="00E72398">
        <w:rPr>
          <w:rFonts w:ascii="Times New Roman" w:hAnsi="Times New Roman"/>
          <w:sz w:val="22"/>
          <w:szCs w:val="22"/>
          <w:lang w:bidi="de-DE"/>
        </w:rPr>
        <w:t xml:space="preserve">Weitere Informationen unter </w:t>
      </w:r>
      <w:hyperlink r:id="rId10" w:history="1">
        <w:r w:rsidRPr="00E72398">
          <w:rPr>
            <w:rStyle w:val="Hyperlink"/>
            <w:rFonts w:ascii="Times New Roman" w:hAnsi="Times New Roman"/>
            <w:sz w:val="22"/>
            <w:szCs w:val="22"/>
            <w:lang w:bidi="de-DE"/>
          </w:rPr>
          <w:t>www.ischgl.com</w:t>
        </w:r>
      </w:hyperlink>
      <w:r w:rsidRPr="00E72398">
        <w:rPr>
          <w:rStyle w:val="Hyperlink"/>
          <w:rFonts w:ascii="Times New Roman" w:hAnsi="Times New Roman"/>
          <w:color w:val="auto"/>
          <w:sz w:val="22"/>
          <w:szCs w:val="22"/>
          <w:u w:val="none"/>
          <w:lang w:bidi="de-DE"/>
        </w:rPr>
        <w:t>.</w:t>
      </w:r>
    </w:p>
    <w:p w14:paraId="64DCEBB1" w14:textId="77777777" w:rsidR="004C153D" w:rsidRPr="00E72398" w:rsidRDefault="004C153D" w:rsidP="004C153D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</w:p>
    <w:p w14:paraId="00F678DF" w14:textId="60832BAF" w:rsidR="00830308" w:rsidRPr="00E72398" w:rsidRDefault="004C153D" w:rsidP="004C153D">
      <w:pPr>
        <w:spacing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E72398">
        <w:rPr>
          <w:rFonts w:ascii="Times New Roman" w:hAnsi="Times New Roman"/>
          <w:sz w:val="22"/>
          <w:szCs w:val="22"/>
        </w:rPr>
        <w:t>(2.54</w:t>
      </w:r>
      <w:r w:rsidR="00E72398">
        <w:rPr>
          <w:rFonts w:ascii="Times New Roman" w:hAnsi="Times New Roman"/>
          <w:sz w:val="22"/>
          <w:szCs w:val="22"/>
        </w:rPr>
        <w:t>9</w:t>
      </w:r>
      <w:r w:rsidRPr="00E72398">
        <w:rPr>
          <w:rFonts w:ascii="Times New Roman" w:hAnsi="Times New Roman"/>
          <w:sz w:val="22"/>
          <w:szCs w:val="22"/>
        </w:rPr>
        <w:t xml:space="preserve"> Zeichen mit Leerzeichen)</w:t>
      </w:r>
      <w:r w:rsidRPr="00E72398">
        <w:rPr>
          <w:rFonts w:ascii="Times New Roman" w:hAnsi="Times New Roman"/>
          <w:sz w:val="22"/>
          <w:szCs w:val="22"/>
        </w:rPr>
        <w:tab/>
      </w:r>
      <w:r w:rsidRPr="00E72398">
        <w:rPr>
          <w:rFonts w:ascii="Times New Roman" w:hAnsi="Times New Roman"/>
          <w:color w:val="000000"/>
          <w:sz w:val="22"/>
          <w:szCs w:val="22"/>
        </w:rPr>
        <w:tab/>
      </w:r>
      <w:r w:rsidRPr="00E72398">
        <w:rPr>
          <w:rFonts w:ascii="Times New Roman" w:hAnsi="Times New Roman"/>
          <w:color w:val="000000"/>
          <w:sz w:val="22"/>
          <w:szCs w:val="22"/>
        </w:rPr>
        <w:tab/>
      </w:r>
      <w:r w:rsidRPr="00E72398">
        <w:rPr>
          <w:rFonts w:ascii="Times New Roman" w:hAnsi="Times New Roman"/>
          <w:color w:val="000000"/>
          <w:sz w:val="22"/>
          <w:szCs w:val="22"/>
        </w:rPr>
        <w:tab/>
      </w:r>
      <w:r w:rsidRPr="00E72398">
        <w:rPr>
          <w:rFonts w:ascii="Times New Roman" w:hAnsi="Times New Roman"/>
          <w:color w:val="000000"/>
          <w:sz w:val="22"/>
          <w:szCs w:val="22"/>
        </w:rPr>
        <w:tab/>
        <w:t xml:space="preserve">    </w:t>
      </w:r>
      <w:r w:rsidR="00BC348A" w:rsidRPr="00E72398">
        <w:rPr>
          <w:rFonts w:ascii="Times New Roman" w:hAnsi="Times New Roman"/>
          <w:color w:val="000000"/>
          <w:sz w:val="22"/>
          <w:szCs w:val="22"/>
        </w:rPr>
        <w:t xml:space="preserve">   </w:t>
      </w:r>
      <w:r w:rsidR="000C0711">
        <w:rPr>
          <w:rFonts w:ascii="Times New Roman" w:hAnsi="Times New Roman"/>
          <w:color w:val="000000"/>
          <w:sz w:val="22"/>
          <w:szCs w:val="22"/>
        </w:rPr>
        <w:t xml:space="preserve">   </w:t>
      </w:r>
      <w:r w:rsidR="00BC348A" w:rsidRPr="00E72398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0C0711">
        <w:rPr>
          <w:rFonts w:ascii="Times New Roman" w:hAnsi="Times New Roman"/>
          <w:color w:val="000000"/>
          <w:sz w:val="22"/>
          <w:szCs w:val="22"/>
        </w:rPr>
        <w:t xml:space="preserve">Januar </w:t>
      </w:r>
      <w:r w:rsidR="00E72398">
        <w:rPr>
          <w:rFonts w:ascii="Times New Roman" w:hAnsi="Times New Roman"/>
          <w:color w:val="000000"/>
          <w:sz w:val="22"/>
          <w:szCs w:val="22"/>
        </w:rPr>
        <w:t>202</w:t>
      </w:r>
      <w:r w:rsidR="000C0711">
        <w:rPr>
          <w:rFonts w:ascii="Times New Roman" w:hAnsi="Times New Roman"/>
          <w:color w:val="000000"/>
          <w:sz w:val="22"/>
          <w:szCs w:val="22"/>
        </w:rPr>
        <w:t>2</w:t>
      </w:r>
    </w:p>
    <w:p w14:paraId="4A740569" w14:textId="30F872DD" w:rsidR="00402BEF" w:rsidRDefault="00402BEF" w:rsidP="004C153D">
      <w:pPr>
        <w:spacing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465B4474" w14:textId="12552F9E" w:rsidR="00F661D3" w:rsidRDefault="00F661D3" w:rsidP="004C153D">
      <w:pPr>
        <w:spacing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Bilderlink: </w:t>
      </w:r>
      <w:hyperlink r:id="rId11" w:history="1">
        <w:r w:rsidRPr="007245B7">
          <w:rPr>
            <w:rStyle w:val="Hyperlink"/>
            <w:rFonts w:ascii="Times New Roman" w:hAnsi="Times New Roman"/>
            <w:sz w:val="22"/>
            <w:szCs w:val="22"/>
          </w:rPr>
          <w:t>Forme</w:t>
        </w:r>
        <w:r w:rsidRPr="007245B7">
          <w:rPr>
            <w:rStyle w:val="Hyperlink"/>
            <w:rFonts w:ascii="Times New Roman" w:hAnsi="Times New Roman"/>
            <w:sz w:val="22"/>
            <w:szCs w:val="22"/>
          </w:rPr>
          <w:t>n</w:t>
        </w:r>
        <w:r w:rsidRPr="007245B7">
          <w:rPr>
            <w:rStyle w:val="Hyperlink"/>
            <w:rFonts w:ascii="Times New Roman" w:hAnsi="Times New Roman"/>
            <w:sz w:val="22"/>
            <w:szCs w:val="22"/>
          </w:rPr>
          <w:t xml:space="preserve"> in Weiß 2022</w:t>
        </w:r>
      </w:hyperlink>
    </w:p>
    <w:p w14:paraId="14CCF9B3" w14:textId="77777777" w:rsidR="00F661D3" w:rsidRPr="00E72398" w:rsidRDefault="00F661D3" w:rsidP="004C153D">
      <w:pPr>
        <w:spacing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0C36B1B8" w14:textId="77777777" w:rsidR="004C153D" w:rsidRPr="008815C3" w:rsidRDefault="004C153D" w:rsidP="004C153D">
      <w:pPr>
        <w:spacing w:line="360" w:lineRule="auto"/>
        <w:ind w:right="-28"/>
        <w:jc w:val="both"/>
        <w:rPr>
          <w:rFonts w:ascii="Times New Roman" w:hAnsi="Times New Roman"/>
          <w:sz w:val="22"/>
          <w:szCs w:val="22"/>
        </w:rPr>
      </w:pPr>
      <w:r w:rsidRPr="00E72398">
        <w:rPr>
          <w:rFonts w:ascii="Times New Roman" w:hAnsi="Times New Roman"/>
          <w:sz w:val="22"/>
          <w:szCs w:val="22"/>
        </w:rPr>
        <w:t>Alle Texte und Bilder stehen unter</w:t>
      </w:r>
      <w:r w:rsidRPr="00E72398">
        <w:rPr>
          <w:rStyle w:val="Hyperlink"/>
          <w:rFonts w:ascii="Times New Roman" w:hAnsi="Times New Roman"/>
          <w:sz w:val="22"/>
          <w:szCs w:val="22"/>
          <w:u w:val="none"/>
        </w:rPr>
        <w:t xml:space="preserve"> </w:t>
      </w:r>
      <w:hyperlink r:id="rId12" w:history="1">
        <w:r w:rsidRPr="00E72398">
          <w:rPr>
            <w:rStyle w:val="Hyperlink"/>
            <w:rFonts w:ascii="Times New Roman" w:hAnsi="Times New Roman"/>
            <w:sz w:val="22"/>
            <w:szCs w:val="22"/>
          </w:rPr>
          <w:t>www.ischgl.com/presse</w:t>
        </w:r>
      </w:hyperlink>
      <w:r w:rsidRPr="00E72398">
        <w:rPr>
          <w:rStyle w:val="Hyperlink"/>
          <w:rFonts w:ascii="Times New Roman" w:hAnsi="Times New Roman"/>
          <w:sz w:val="22"/>
          <w:szCs w:val="22"/>
          <w:u w:val="none"/>
        </w:rPr>
        <w:t xml:space="preserve"> </w:t>
      </w:r>
      <w:r w:rsidRPr="00E72398">
        <w:rPr>
          <w:rFonts w:ascii="Times New Roman" w:hAnsi="Times New Roman"/>
          <w:sz w:val="22"/>
          <w:szCs w:val="22"/>
        </w:rPr>
        <w:t>zum kostenlosen Download bereit.</w:t>
      </w:r>
    </w:p>
    <w:p w14:paraId="294CA60E" w14:textId="77777777" w:rsidR="004C153D" w:rsidRPr="003772E9" w:rsidRDefault="004C153D" w:rsidP="004C153D">
      <w:pPr>
        <w:spacing w:line="360" w:lineRule="auto"/>
        <w:ind w:right="-28"/>
        <w:jc w:val="both"/>
        <w:rPr>
          <w:rFonts w:ascii="Times New Roman" w:hAnsi="Times New Roman"/>
          <w:b/>
          <w:sz w:val="22"/>
          <w:szCs w:val="22"/>
        </w:rPr>
      </w:pPr>
    </w:p>
    <w:p w14:paraId="1CE2A82B" w14:textId="77777777" w:rsidR="00DF43DC" w:rsidRPr="004C153D" w:rsidRDefault="00DF43DC" w:rsidP="004C153D"/>
    <w:sectPr w:rsidR="00DF43DC" w:rsidRPr="004C153D" w:rsidSect="00B063B9">
      <w:headerReference w:type="default" r:id="rId13"/>
      <w:footerReference w:type="default" r:id="rId14"/>
      <w:headerReference w:type="first" r:id="rId15"/>
      <w:footerReference w:type="first" r:id="rId16"/>
      <w:pgSz w:w="11880" w:h="16820"/>
      <w:pgMar w:top="2552" w:right="2524" w:bottom="1843" w:left="1304" w:header="720" w:footer="10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87714" w14:textId="77777777" w:rsidR="00FC73FF" w:rsidRDefault="00FC73FF">
      <w:r>
        <w:separator/>
      </w:r>
    </w:p>
  </w:endnote>
  <w:endnote w:type="continuationSeparator" w:id="0">
    <w:p w14:paraId="2FF6B396" w14:textId="77777777" w:rsidR="00FC73FF" w:rsidRDefault="00FC7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EB2CA" w14:textId="3333276E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en-GB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58240" behindDoc="1" locked="0" layoutInCell="1" allowOverlap="1" wp14:anchorId="5B0AFF84" wp14:editId="698E9C29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91425" cy="906145"/>
          <wp:effectExtent l="0" t="0" r="0" b="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787" w:rsidRPr="00BD212F">
      <w:rPr>
        <w:rFonts w:ascii="Times" w:hAnsi="Times"/>
        <w:b/>
        <w:sz w:val="15"/>
        <w:szCs w:val="15"/>
      </w:rPr>
      <w:t>Kontakt:</w:t>
    </w:r>
    <w:r w:rsidR="00F21787" w:rsidRPr="00BD212F">
      <w:rPr>
        <w:rFonts w:ascii="Times" w:hAnsi="Times"/>
        <w:sz w:val="15"/>
        <w:szCs w:val="15"/>
      </w:rPr>
      <w:t xml:space="preserve"> Tourismusverband Paznaun </w:t>
    </w:r>
    <w:r w:rsidR="00EA1E81">
      <w:rPr>
        <w:rFonts w:ascii="Times" w:hAnsi="Times"/>
        <w:sz w:val="15"/>
        <w:szCs w:val="15"/>
      </w:rPr>
      <w:t>–</w:t>
    </w:r>
    <w:r w:rsidR="00F21787" w:rsidRPr="00BD212F">
      <w:rPr>
        <w:rFonts w:ascii="Times" w:hAnsi="Times"/>
        <w:sz w:val="15"/>
        <w:szCs w:val="15"/>
      </w:rPr>
      <w:t xml:space="preserve"> Ischgl</w:t>
    </w:r>
    <w:r w:rsidR="00EA1E81">
      <w:rPr>
        <w:rFonts w:ascii="Times" w:hAnsi="Times"/>
        <w:sz w:val="15"/>
        <w:szCs w:val="15"/>
        <w:lang w:val="de-DE"/>
      </w:rPr>
      <w:t>, Madeline Sauser</w:t>
    </w:r>
    <w:r w:rsidR="00F21787" w:rsidRPr="00BD212F">
      <w:rPr>
        <w:rFonts w:ascii="Times" w:hAnsi="Times"/>
        <w:sz w:val="15"/>
        <w:szCs w:val="15"/>
      </w:rPr>
      <w:t>,</w:t>
    </w:r>
    <w:r>
      <w:rPr>
        <w:rFonts w:ascii="Times" w:hAnsi="Times"/>
        <w:sz w:val="15"/>
        <w:szCs w:val="15"/>
        <w:lang w:val="de-DE"/>
      </w:rPr>
      <w:t xml:space="preserve"> </w:t>
    </w:r>
    <w:r w:rsidR="00BD212F" w:rsidRPr="00BD212F">
      <w:rPr>
        <w:rFonts w:ascii="Times" w:hAnsi="Times"/>
        <w:sz w:val="15"/>
        <w:szCs w:val="15"/>
      </w:rPr>
      <w:t>Dorfstr.</w:t>
    </w:r>
    <w:r w:rsidR="00F21787" w:rsidRPr="00BD212F">
      <w:rPr>
        <w:rFonts w:ascii="Times" w:hAnsi="Times"/>
        <w:sz w:val="15"/>
        <w:szCs w:val="15"/>
      </w:rPr>
      <w:t xml:space="preserve"> 43, A-6561 Ischgl,</w:t>
    </w:r>
    <w:r w:rsidR="00BD212F" w:rsidRPr="00040BF8">
      <w:rPr>
        <w:rFonts w:ascii="Times" w:hAnsi="Times"/>
        <w:sz w:val="15"/>
        <w:szCs w:val="15"/>
        <w:lang w:val="en-GB"/>
      </w:rPr>
      <w:t xml:space="preserve"> </w:t>
    </w:r>
  </w:p>
  <w:p w14:paraId="476FECBF" w14:textId="1E189551" w:rsidR="00084B4C" w:rsidRP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9555A" wp14:editId="67FADDB7">
              <wp:simplePos x="0" y="0"/>
              <wp:positionH relativeFrom="column">
                <wp:posOffset>1336675</wp:posOffset>
              </wp:positionH>
              <wp:positionV relativeFrom="paragraph">
                <wp:posOffset>165100</wp:posOffset>
              </wp:positionV>
              <wp:extent cx="5426710" cy="203200"/>
              <wp:effectExtent l="635" t="0" r="1905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CC5F9" id="Rectangle 11" o:spid="_x0000_s1026" style="position:absolute;margin-left:105.25pt;margin-top:13pt;width:427.3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" fillcolor="black" stroked="f"/>
          </w:pict>
        </mc:Fallback>
      </mc:AlternateContent>
    </w:r>
    <w:r w:rsidR="00F21787" w:rsidRPr="00BD212F">
      <w:rPr>
        <w:rFonts w:ascii="Times" w:hAnsi="Times"/>
        <w:sz w:val="15"/>
        <w:szCs w:val="15"/>
      </w:rPr>
      <w:t xml:space="preserve">Tel. +43 50990 112, Fax: +43 50 990 199, E-Mail: </w:t>
    </w:r>
    <w:r w:rsidRPr="00B063B9">
      <w:rPr>
        <w:rFonts w:ascii="Times" w:hAnsi="Times"/>
        <w:sz w:val="15"/>
        <w:szCs w:val="15"/>
        <w:lang w:val="en-GB"/>
      </w:rPr>
      <w:t>presse</w:t>
    </w:r>
    <w:r w:rsidR="00F21787" w:rsidRPr="00BD212F">
      <w:rPr>
        <w:rFonts w:ascii="Times" w:hAnsi="Times"/>
        <w:sz w:val="15"/>
        <w:szCs w:val="15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D893" w14:textId="12F2E08F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72BAC118" wp14:editId="7F239408">
          <wp:simplePos x="0" y="0"/>
          <wp:positionH relativeFrom="column">
            <wp:posOffset>-828040</wp:posOffset>
          </wp:positionH>
          <wp:positionV relativeFrom="page">
            <wp:posOffset>9505950</wp:posOffset>
          </wp:positionV>
          <wp:extent cx="7591425" cy="906145"/>
          <wp:effectExtent l="0" t="0" r="0" b="0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229BC9" w14:textId="77777777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</w:p>
  <w:p w14:paraId="5687C2DD" w14:textId="00E7C95B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en-GB"/>
      </w:rPr>
    </w:pPr>
    <w:r w:rsidRPr="00BD212F">
      <w:rPr>
        <w:rFonts w:ascii="Times" w:hAnsi="Times"/>
        <w:b/>
        <w:sz w:val="15"/>
        <w:szCs w:val="15"/>
      </w:rPr>
      <w:t>Kontakt:</w:t>
    </w:r>
    <w:r w:rsidRPr="00BD212F">
      <w:rPr>
        <w:rFonts w:ascii="Times" w:hAnsi="Times"/>
        <w:sz w:val="15"/>
        <w:szCs w:val="15"/>
      </w:rPr>
      <w:t xml:space="preserve"> Tourismusverband Paznaun - Ischgl,</w:t>
    </w:r>
    <w:r>
      <w:rPr>
        <w:rFonts w:ascii="Times" w:hAnsi="Times"/>
        <w:sz w:val="15"/>
        <w:szCs w:val="15"/>
        <w:lang w:val="de-DE"/>
      </w:rPr>
      <w:t xml:space="preserve"> </w:t>
    </w:r>
    <w:r w:rsidR="00BC348A">
      <w:rPr>
        <w:rFonts w:ascii="Times" w:hAnsi="Times"/>
        <w:sz w:val="15"/>
        <w:szCs w:val="15"/>
        <w:lang w:val="de-DE"/>
      </w:rPr>
      <w:t xml:space="preserve">Madeline Sauser, </w:t>
    </w:r>
    <w:r w:rsidRPr="00BD212F">
      <w:rPr>
        <w:rFonts w:ascii="Times" w:hAnsi="Times"/>
        <w:sz w:val="15"/>
        <w:szCs w:val="15"/>
      </w:rPr>
      <w:t>Dorfstr. 43, A-6561 Ischgl,</w:t>
    </w:r>
    <w:r w:rsidRPr="00040BF8">
      <w:rPr>
        <w:rFonts w:ascii="Times" w:hAnsi="Times"/>
        <w:sz w:val="15"/>
        <w:szCs w:val="15"/>
        <w:lang w:val="en-GB"/>
      </w:rPr>
      <w:t xml:space="preserve"> </w:t>
    </w:r>
  </w:p>
  <w:p w14:paraId="314B7772" w14:textId="1A71F274" w:rsidR="00B063B9" w:rsidRP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BD212F">
      <w:rPr>
        <w:rFonts w:ascii="Times" w:hAnsi="Times"/>
        <w:sz w:val="15"/>
        <w:szCs w:val="15"/>
      </w:rPr>
      <w:t xml:space="preserve">Tel. +43 50990 112, Fax: +43 50 990 199, E-Mail: </w:t>
    </w:r>
    <w:r w:rsidRPr="00B063B9">
      <w:rPr>
        <w:rFonts w:ascii="Times" w:hAnsi="Times"/>
        <w:sz w:val="15"/>
        <w:szCs w:val="15"/>
        <w:lang w:val="en-GB"/>
      </w:rPr>
      <w:t>presse</w:t>
    </w:r>
    <w:r w:rsidRPr="00BD212F">
      <w:rPr>
        <w:rFonts w:ascii="Times" w:hAnsi="Times"/>
        <w:sz w:val="15"/>
        <w:szCs w:val="15"/>
      </w:rPr>
      <w:t>@paznaun-ischgl.com</w:t>
    </w:r>
  </w:p>
  <w:p w14:paraId="043C7981" w14:textId="7CE81BC8" w:rsidR="00084B4C" w:rsidRPr="00B063B9" w:rsidRDefault="00B063B9" w:rsidP="00B063B9">
    <w:pPr>
      <w:pStyle w:val="Fuzeile"/>
    </w:pPr>
    <w:r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8E98C7" wp14:editId="719B75F6">
              <wp:simplePos x="0" y="0"/>
              <wp:positionH relativeFrom="column">
                <wp:posOffset>1335075</wp:posOffset>
              </wp:positionH>
              <wp:positionV relativeFrom="paragraph">
                <wp:posOffset>69215</wp:posOffset>
              </wp:positionV>
              <wp:extent cx="5426710" cy="203200"/>
              <wp:effectExtent l="0" t="0" r="2540" b="635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9093C" id="Rectangle 13" o:spid="_x0000_s1026" style="position:absolute;margin-left:105.1pt;margin-top:5.45pt;width:427.3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" fillcolor="black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C3633" w14:textId="77777777" w:rsidR="00FC73FF" w:rsidRDefault="00FC73FF">
      <w:r>
        <w:separator/>
      </w:r>
    </w:p>
  </w:footnote>
  <w:footnote w:type="continuationSeparator" w:id="0">
    <w:p w14:paraId="498EEC81" w14:textId="77777777" w:rsidR="00FC73FF" w:rsidRDefault="00FC7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16F06" w14:textId="7B7CBA1B" w:rsidR="00351940" w:rsidRDefault="00B063B9" w:rsidP="00351940">
    <w:pPr>
      <w:pStyle w:val="Kopfzeile"/>
      <w:jc w:val="lef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CDDFBA0" wp14:editId="11EAE5C0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FD2980" w14:textId="77777777" w:rsidR="00351940" w:rsidRDefault="00351940" w:rsidP="00351940">
    <w:pPr>
      <w:pStyle w:val="Kopfzeile"/>
      <w:jc w:val="left"/>
    </w:pPr>
  </w:p>
  <w:p w14:paraId="152DD1B2" w14:textId="77777777" w:rsidR="00351940" w:rsidRDefault="00351940" w:rsidP="00351940">
    <w:pPr>
      <w:pStyle w:val="Kopfzeile"/>
      <w:jc w:val="left"/>
    </w:pPr>
  </w:p>
  <w:p w14:paraId="19D24400" w14:textId="77777777" w:rsidR="00351940" w:rsidRDefault="00351940" w:rsidP="00351940">
    <w:pPr>
      <w:pStyle w:val="Kopfzeile"/>
      <w:jc w:val="left"/>
    </w:pPr>
  </w:p>
  <w:p w14:paraId="32877F87" w14:textId="77777777" w:rsidR="00351940" w:rsidRDefault="00351940" w:rsidP="00351940">
    <w:pPr>
      <w:pStyle w:val="Kopfzeil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34BD" w14:textId="53D04DD3" w:rsidR="00084B4C" w:rsidRDefault="00B063B9" w:rsidP="00301983">
    <w:pPr>
      <w:pStyle w:val="berschrift1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B4C34D7" wp14:editId="2717B6E6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B4C" w:rsidRPr="00A12DB8">
      <w:rPr>
        <w:sz w:val="16"/>
        <w:lang w:val="en-GB"/>
      </w:rPr>
      <w:t xml:space="preserve"> </w:t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  <w:t xml:space="preserve">  </w:t>
    </w:r>
    <w:r w:rsidR="00084B4C" w:rsidRPr="00A12DB8">
      <w:rPr>
        <w:sz w:val="16"/>
        <w:lang w:val="en-GB"/>
      </w:rPr>
      <w:t xml:space="preserve"> </w:t>
    </w:r>
    <w:r w:rsidR="00084B4C" w:rsidRPr="00A12DB8">
      <w:rPr>
        <w:sz w:val="16"/>
        <w:lang w:val="en-GB"/>
      </w:rPr>
      <w:tab/>
    </w:r>
    <w:r w:rsidR="00084B4C" w:rsidRPr="00A12DB8">
      <w:rPr>
        <w:sz w:val="16"/>
        <w:lang w:val="en-GB"/>
      </w:rPr>
      <w:tab/>
    </w:r>
  </w:p>
  <w:p w14:paraId="2DA224BB" w14:textId="77777777" w:rsidR="00084B4C" w:rsidRDefault="00084B4C">
    <w:pPr>
      <w:pStyle w:val="Kopfzeile"/>
      <w:jc w:val="left"/>
    </w:pPr>
  </w:p>
  <w:p w14:paraId="4067ED54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E088FB9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597E8EBD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736BD1A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3A01837C" w14:textId="5BAC91F0" w:rsidR="00084B4C" w:rsidRDefault="00084B4C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PRESSEINFORMATION   </w:t>
    </w:r>
  </w:p>
  <w:p w14:paraId="06679555" w14:textId="77777777" w:rsidR="00B063B9" w:rsidRDefault="00B063B9">
    <w:pPr>
      <w:pStyle w:val="Kopfzeile"/>
      <w:jc w:val="left"/>
      <w:rPr>
        <w:rFonts w:ascii="Times" w:hAnsi="Times"/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B9"/>
    <w:rsid w:val="0000346F"/>
    <w:rsid w:val="00003B8B"/>
    <w:rsid w:val="000052AE"/>
    <w:rsid w:val="00006E90"/>
    <w:rsid w:val="00010B43"/>
    <w:rsid w:val="0002557F"/>
    <w:rsid w:val="000364E5"/>
    <w:rsid w:val="00040BF8"/>
    <w:rsid w:val="0004575D"/>
    <w:rsid w:val="000602CD"/>
    <w:rsid w:val="00063B88"/>
    <w:rsid w:val="0007034E"/>
    <w:rsid w:val="00083BE3"/>
    <w:rsid w:val="00084B4C"/>
    <w:rsid w:val="000917CF"/>
    <w:rsid w:val="0009195E"/>
    <w:rsid w:val="00093821"/>
    <w:rsid w:val="00095A72"/>
    <w:rsid w:val="000A1FCD"/>
    <w:rsid w:val="000A7166"/>
    <w:rsid w:val="000B067A"/>
    <w:rsid w:val="000B78CF"/>
    <w:rsid w:val="000C0711"/>
    <w:rsid w:val="000C34D6"/>
    <w:rsid w:val="000E3EA8"/>
    <w:rsid w:val="000E44DD"/>
    <w:rsid w:val="000F37F8"/>
    <w:rsid w:val="00107692"/>
    <w:rsid w:val="00116E10"/>
    <w:rsid w:val="00117DA5"/>
    <w:rsid w:val="001277F1"/>
    <w:rsid w:val="00133ABA"/>
    <w:rsid w:val="0014023D"/>
    <w:rsid w:val="001440A6"/>
    <w:rsid w:val="001457DF"/>
    <w:rsid w:val="00162CA9"/>
    <w:rsid w:val="001654A5"/>
    <w:rsid w:val="0017459F"/>
    <w:rsid w:val="0017476D"/>
    <w:rsid w:val="0017491F"/>
    <w:rsid w:val="00181C20"/>
    <w:rsid w:val="00182E7C"/>
    <w:rsid w:val="001A146F"/>
    <w:rsid w:val="001A7D3B"/>
    <w:rsid w:val="001B0894"/>
    <w:rsid w:val="001B24EB"/>
    <w:rsid w:val="001B46E5"/>
    <w:rsid w:val="001B7EF6"/>
    <w:rsid w:val="001C0922"/>
    <w:rsid w:val="001C488E"/>
    <w:rsid w:val="001C5290"/>
    <w:rsid w:val="001C5A50"/>
    <w:rsid w:val="001C6367"/>
    <w:rsid w:val="001D3589"/>
    <w:rsid w:val="001D4573"/>
    <w:rsid w:val="001D5651"/>
    <w:rsid w:val="001D5690"/>
    <w:rsid w:val="001E1C3C"/>
    <w:rsid w:val="001E2AD7"/>
    <w:rsid w:val="001E2C69"/>
    <w:rsid w:val="001E3B0B"/>
    <w:rsid w:val="001E7493"/>
    <w:rsid w:val="001F6049"/>
    <w:rsid w:val="001F6645"/>
    <w:rsid w:val="0021119B"/>
    <w:rsid w:val="002349AD"/>
    <w:rsid w:val="00234F17"/>
    <w:rsid w:val="00241005"/>
    <w:rsid w:val="00243C81"/>
    <w:rsid w:val="002444A9"/>
    <w:rsid w:val="002476D4"/>
    <w:rsid w:val="002507A3"/>
    <w:rsid w:val="0026056B"/>
    <w:rsid w:val="00265082"/>
    <w:rsid w:val="002655E6"/>
    <w:rsid w:val="00265B4D"/>
    <w:rsid w:val="0027051C"/>
    <w:rsid w:val="0027110A"/>
    <w:rsid w:val="002712E7"/>
    <w:rsid w:val="0028332F"/>
    <w:rsid w:val="00287A2B"/>
    <w:rsid w:val="00297CF9"/>
    <w:rsid w:val="002A2C5A"/>
    <w:rsid w:val="002B012A"/>
    <w:rsid w:val="002B42D0"/>
    <w:rsid w:val="002B7F47"/>
    <w:rsid w:val="002C162B"/>
    <w:rsid w:val="002C1E5F"/>
    <w:rsid w:val="002D2649"/>
    <w:rsid w:val="002D32BF"/>
    <w:rsid w:val="002F2274"/>
    <w:rsid w:val="002F7494"/>
    <w:rsid w:val="00301983"/>
    <w:rsid w:val="00303441"/>
    <w:rsid w:val="003053FA"/>
    <w:rsid w:val="00307E05"/>
    <w:rsid w:val="00313C9C"/>
    <w:rsid w:val="00314A7A"/>
    <w:rsid w:val="00317317"/>
    <w:rsid w:val="003209B6"/>
    <w:rsid w:val="00324379"/>
    <w:rsid w:val="00327BC8"/>
    <w:rsid w:val="00336300"/>
    <w:rsid w:val="00350A5D"/>
    <w:rsid w:val="00351940"/>
    <w:rsid w:val="00351EDA"/>
    <w:rsid w:val="00352513"/>
    <w:rsid w:val="00353182"/>
    <w:rsid w:val="00356C9A"/>
    <w:rsid w:val="0036401E"/>
    <w:rsid w:val="00364E47"/>
    <w:rsid w:val="00365345"/>
    <w:rsid w:val="003672DB"/>
    <w:rsid w:val="00367BD7"/>
    <w:rsid w:val="00373387"/>
    <w:rsid w:val="0037587A"/>
    <w:rsid w:val="00375C17"/>
    <w:rsid w:val="0039166B"/>
    <w:rsid w:val="00396C66"/>
    <w:rsid w:val="003A2B01"/>
    <w:rsid w:val="003C2313"/>
    <w:rsid w:val="003E1A76"/>
    <w:rsid w:val="003E5195"/>
    <w:rsid w:val="003E63B9"/>
    <w:rsid w:val="003F2195"/>
    <w:rsid w:val="003F30EF"/>
    <w:rsid w:val="00402437"/>
    <w:rsid w:val="00402BEF"/>
    <w:rsid w:val="00411000"/>
    <w:rsid w:val="00413689"/>
    <w:rsid w:val="00413EE1"/>
    <w:rsid w:val="0043356C"/>
    <w:rsid w:val="004354AD"/>
    <w:rsid w:val="0044137D"/>
    <w:rsid w:val="00441C3F"/>
    <w:rsid w:val="004508F7"/>
    <w:rsid w:val="00454390"/>
    <w:rsid w:val="00460F8D"/>
    <w:rsid w:val="00461DB2"/>
    <w:rsid w:val="004662D6"/>
    <w:rsid w:val="004736EE"/>
    <w:rsid w:val="00475E4E"/>
    <w:rsid w:val="004764AD"/>
    <w:rsid w:val="00481629"/>
    <w:rsid w:val="00485847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55CE"/>
    <w:rsid w:val="004C153D"/>
    <w:rsid w:val="004C1F74"/>
    <w:rsid w:val="004C26B5"/>
    <w:rsid w:val="004C449C"/>
    <w:rsid w:val="004C4553"/>
    <w:rsid w:val="004C5F33"/>
    <w:rsid w:val="004D1755"/>
    <w:rsid w:val="004D1D62"/>
    <w:rsid w:val="004D3864"/>
    <w:rsid w:val="004D485D"/>
    <w:rsid w:val="004E5ECD"/>
    <w:rsid w:val="004F1004"/>
    <w:rsid w:val="004F25C1"/>
    <w:rsid w:val="00500405"/>
    <w:rsid w:val="005041AA"/>
    <w:rsid w:val="00510F70"/>
    <w:rsid w:val="00511E4B"/>
    <w:rsid w:val="0051317D"/>
    <w:rsid w:val="0052237D"/>
    <w:rsid w:val="0053358E"/>
    <w:rsid w:val="00550F17"/>
    <w:rsid w:val="00552428"/>
    <w:rsid w:val="00554999"/>
    <w:rsid w:val="00556C68"/>
    <w:rsid w:val="005664FE"/>
    <w:rsid w:val="00571957"/>
    <w:rsid w:val="005772E1"/>
    <w:rsid w:val="00593405"/>
    <w:rsid w:val="00594D87"/>
    <w:rsid w:val="005952FD"/>
    <w:rsid w:val="005A0B90"/>
    <w:rsid w:val="005B156F"/>
    <w:rsid w:val="005B2547"/>
    <w:rsid w:val="005B6524"/>
    <w:rsid w:val="005C5669"/>
    <w:rsid w:val="005C6CFB"/>
    <w:rsid w:val="005D63C8"/>
    <w:rsid w:val="005E05A2"/>
    <w:rsid w:val="005E4C24"/>
    <w:rsid w:val="005E5572"/>
    <w:rsid w:val="005E5C10"/>
    <w:rsid w:val="005E5E7E"/>
    <w:rsid w:val="006017AF"/>
    <w:rsid w:val="00602CC9"/>
    <w:rsid w:val="00602E1B"/>
    <w:rsid w:val="0060704E"/>
    <w:rsid w:val="00611B50"/>
    <w:rsid w:val="006122A2"/>
    <w:rsid w:val="0061605C"/>
    <w:rsid w:val="006161B0"/>
    <w:rsid w:val="006173F4"/>
    <w:rsid w:val="006238A8"/>
    <w:rsid w:val="00626998"/>
    <w:rsid w:val="00636D9A"/>
    <w:rsid w:val="006569BF"/>
    <w:rsid w:val="0066045D"/>
    <w:rsid w:val="006659F0"/>
    <w:rsid w:val="00672D61"/>
    <w:rsid w:val="00682167"/>
    <w:rsid w:val="006A28BF"/>
    <w:rsid w:val="006A42F4"/>
    <w:rsid w:val="006C5CFF"/>
    <w:rsid w:val="006C6CEB"/>
    <w:rsid w:val="006C71EA"/>
    <w:rsid w:val="006D13A4"/>
    <w:rsid w:val="006D1D1D"/>
    <w:rsid w:val="006E0C5F"/>
    <w:rsid w:val="006E50D1"/>
    <w:rsid w:val="006E5F65"/>
    <w:rsid w:val="006F3EA3"/>
    <w:rsid w:val="0070052F"/>
    <w:rsid w:val="00701CD6"/>
    <w:rsid w:val="00703334"/>
    <w:rsid w:val="00712925"/>
    <w:rsid w:val="00714FD4"/>
    <w:rsid w:val="00720BC2"/>
    <w:rsid w:val="00724184"/>
    <w:rsid w:val="007245B7"/>
    <w:rsid w:val="00725F07"/>
    <w:rsid w:val="007350C3"/>
    <w:rsid w:val="007360F9"/>
    <w:rsid w:val="007529A7"/>
    <w:rsid w:val="00765942"/>
    <w:rsid w:val="00766D24"/>
    <w:rsid w:val="007677B2"/>
    <w:rsid w:val="00771219"/>
    <w:rsid w:val="00775D9B"/>
    <w:rsid w:val="007850C1"/>
    <w:rsid w:val="00786261"/>
    <w:rsid w:val="00793D15"/>
    <w:rsid w:val="00795F12"/>
    <w:rsid w:val="007A7660"/>
    <w:rsid w:val="007B3061"/>
    <w:rsid w:val="007B3960"/>
    <w:rsid w:val="007C21DE"/>
    <w:rsid w:val="007C633F"/>
    <w:rsid w:val="007D3E67"/>
    <w:rsid w:val="007D6F7A"/>
    <w:rsid w:val="007D7F19"/>
    <w:rsid w:val="007E1337"/>
    <w:rsid w:val="007E586F"/>
    <w:rsid w:val="007E6C5F"/>
    <w:rsid w:val="007F0051"/>
    <w:rsid w:val="007F4303"/>
    <w:rsid w:val="007F7093"/>
    <w:rsid w:val="00812804"/>
    <w:rsid w:val="00813094"/>
    <w:rsid w:val="0082644E"/>
    <w:rsid w:val="00830308"/>
    <w:rsid w:val="008307F9"/>
    <w:rsid w:val="008328AF"/>
    <w:rsid w:val="008409BE"/>
    <w:rsid w:val="00842682"/>
    <w:rsid w:val="008479B8"/>
    <w:rsid w:val="00847C2E"/>
    <w:rsid w:val="00850032"/>
    <w:rsid w:val="0085476B"/>
    <w:rsid w:val="00862EDF"/>
    <w:rsid w:val="008731CD"/>
    <w:rsid w:val="0087578F"/>
    <w:rsid w:val="008773D5"/>
    <w:rsid w:val="00882149"/>
    <w:rsid w:val="00884E41"/>
    <w:rsid w:val="00885EEB"/>
    <w:rsid w:val="00890898"/>
    <w:rsid w:val="00895CDA"/>
    <w:rsid w:val="00897A0A"/>
    <w:rsid w:val="008A0952"/>
    <w:rsid w:val="008A166B"/>
    <w:rsid w:val="008A3E98"/>
    <w:rsid w:val="008B0456"/>
    <w:rsid w:val="008B49D3"/>
    <w:rsid w:val="008B4A8E"/>
    <w:rsid w:val="008B603F"/>
    <w:rsid w:val="008C078D"/>
    <w:rsid w:val="008C1E81"/>
    <w:rsid w:val="008C400E"/>
    <w:rsid w:val="008C6A90"/>
    <w:rsid w:val="008D36C9"/>
    <w:rsid w:val="008D4D9E"/>
    <w:rsid w:val="008E1EB7"/>
    <w:rsid w:val="008E60A5"/>
    <w:rsid w:val="008E653B"/>
    <w:rsid w:val="008F3D8C"/>
    <w:rsid w:val="008F7892"/>
    <w:rsid w:val="008F7EB9"/>
    <w:rsid w:val="00904227"/>
    <w:rsid w:val="00912FEF"/>
    <w:rsid w:val="0091458A"/>
    <w:rsid w:val="00923C93"/>
    <w:rsid w:val="009241BC"/>
    <w:rsid w:val="00950F2C"/>
    <w:rsid w:val="009612E6"/>
    <w:rsid w:val="009773B2"/>
    <w:rsid w:val="00987F2C"/>
    <w:rsid w:val="009902D8"/>
    <w:rsid w:val="0099170A"/>
    <w:rsid w:val="00993CC8"/>
    <w:rsid w:val="0099762B"/>
    <w:rsid w:val="009C44AD"/>
    <w:rsid w:val="009C5B7E"/>
    <w:rsid w:val="009D40BD"/>
    <w:rsid w:val="009D4C11"/>
    <w:rsid w:val="009D561A"/>
    <w:rsid w:val="009D5AAD"/>
    <w:rsid w:val="009E2993"/>
    <w:rsid w:val="009E7F36"/>
    <w:rsid w:val="009F30C8"/>
    <w:rsid w:val="00A12784"/>
    <w:rsid w:val="00A12DB8"/>
    <w:rsid w:val="00A12EF7"/>
    <w:rsid w:val="00A13CCA"/>
    <w:rsid w:val="00A15A91"/>
    <w:rsid w:val="00A202C2"/>
    <w:rsid w:val="00A21C56"/>
    <w:rsid w:val="00A24F7A"/>
    <w:rsid w:val="00A3073A"/>
    <w:rsid w:val="00A4136A"/>
    <w:rsid w:val="00A4329B"/>
    <w:rsid w:val="00A50C09"/>
    <w:rsid w:val="00A5366B"/>
    <w:rsid w:val="00A77D3A"/>
    <w:rsid w:val="00A83C58"/>
    <w:rsid w:val="00A8777F"/>
    <w:rsid w:val="00A90CD4"/>
    <w:rsid w:val="00A97F94"/>
    <w:rsid w:val="00AA01DD"/>
    <w:rsid w:val="00AA550E"/>
    <w:rsid w:val="00AB171D"/>
    <w:rsid w:val="00AB197E"/>
    <w:rsid w:val="00AB3A13"/>
    <w:rsid w:val="00AD2120"/>
    <w:rsid w:val="00AD504F"/>
    <w:rsid w:val="00AE2304"/>
    <w:rsid w:val="00AF14FE"/>
    <w:rsid w:val="00B0250C"/>
    <w:rsid w:val="00B063B9"/>
    <w:rsid w:val="00B1538F"/>
    <w:rsid w:val="00B17E2D"/>
    <w:rsid w:val="00B30614"/>
    <w:rsid w:val="00B33114"/>
    <w:rsid w:val="00B36DA5"/>
    <w:rsid w:val="00B41043"/>
    <w:rsid w:val="00B45026"/>
    <w:rsid w:val="00B50AEC"/>
    <w:rsid w:val="00B51267"/>
    <w:rsid w:val="00B63878"/>
    <w:rsid w:val="00B641F5"/>
    <w:rsid w:val="00B667FB"/>
    <w:rsid w:val="00B70D24"/>
    <w:rsid w:val="00B76EEB"/>
    <w:rsid w:val="00B80C62"/>
    <w:rsid w:val="00B90D3F"/>
    <w:rsid w:val="00B9307A"/>
    <w:rsid w:val="00B95DEA"/>
    <w:rsid w:val="00B96E40"/>
    <w:rsid w:val="00BA0A83"/>
    <w:rsid w:val="00BB09A3"/>
    <w:rsid w:val="00BB3F18"/>
    <w:rsid w:val="00BC348A"/>
    <w:rsid w:val="00BC48C5"/>
    <w:rsid w:val="00BC4A1F"/>
    <w:rsid w:val="00BC4A70"/>
    <w:rsid w:val="00BC4D2A"/>
    <w:rsid w:val="00BD1552"/>
    <w:rsid w:val="00BD212F"/>
    <w:rsid w:val="00BF41A4"/>
    <w:rsid w:val="00C005F7"/>
    <w:rsid w:val="00C030F2"/>
    <w:rsid w:val="00C04DE7"/>
    <w:rsid w:val="00C1546F"/>
    <w:rsid w:val="00C169FB"/>
    <w:rsid w:val="00C20B02"/>
    <w:rsid w:val="00C21D41"/>
    <w:rsid w:val="00C267D1"/>
    <w:rsid w:val="00C27ED2"/>
    <w:rsid w:val="00C32EB9"/>
    <w:rsid w:val="00C40676"/>
    <w:rsid w:val="00C41356"/>
    <w:rsid w:val="00C458B8"/>
    <w:rsid w:val="00C52A8B"/>
    <w:rsid w:val="00C70826"/>
    <w:rsid w:val="00C70DE9"/>
    <w:rsid w:val="00C766F6"/>
    <w:rsid w:val="00C83203"/>
    <w:rsid w:val="00C84C48"/>
    <w:rsid w:val="00C858B6"/>
    <w:rsid w:val="00C8651C"/>
    <w:rsid w:val="00C92790"/>
    <w:rsid w:val="00CA14BC"/>
    <w:rsid w:val="00CA1EF8"/>
    <w:rsid w:val="00CA4D0A"/>
    <w:rsid w:val="00CA76D5"/>
    <w:rsid w:val="00CB2AD6"/>
    <w:rsid w:val="00CB4B52"/>
    <w:rsid w:val="00CC5309"/>
    <w:rsid w:val="00CD2842"/>
    <w:rsid w:val="00CD6C5B"/>
    <w:rsid w:val="00CE1875"/>
    <w:rsid w:val="00CE7C11"/>
    <w:rsid w:val="00CF0154"/>
    <w:rsid w:val="00CF5017"/>
    <w:rsid w:val="00CF5892"/>
    <w:rsid w:val="00D00F87"/>
    <w:rsid w:val="00D172AF"/>
    <w:rsid w:val="00D21008"/>
    <w:rsid w:val="00D221A8"/>
    <w:rsid w:val="00D22668"/>
    <w:rsid w:val="00D313E5"/>
    <w:rsid w:val="00D334E5"/>
    <w:rsid w:val="00D34AE3"/>
    <w:rsid w:val="00D449AC"/>
    <w:rsid w:val="00D521E7"/>
    <w:rsid w:val="00D5354E"/>
    <w:rsid w:val="00D56D8D"/>
    <w:rsid w:val="00D6136F"/>
    <w:rsid w:val="00D70572"/>
    <w:rsid w:val="00D7159C"/>
    <w:rsid w:val="00D73E2B"/>
    <w:rsid w:val="00D829BB"/>
    <w:rsid w:val="00DA5073"/>
    <w:rsid w:val="00DC1F57"/>
    <w:rsid w:val="00DC6550"/>
    <w:rsid w:val="00DD5910"/>
    <w:rsid w:val="00DD7E28"/>
    <w:rsid w:val="00DE03D0"/>
    <w:rsid w:val="00DE0AAD"/>
    <w:rsid w:val="00DE3E88"/>
    <w:rsid w:val="00DF0798"/>
    <w:rsid w:val="00DF43DC"/>
    <w:rsid w:val="00DF4D1A"/>
    <w:rsid w:val="00E00E74"/>
    <w:rsid w:val="00E069A7"/>
    <w:rsid w:val="00E23D74"/>
    <w:rsid w:val="00E24C7A"/>
    <w:rsid w:val="00E250A4"/>
    <w:rsid w:val="00E2659D"/>
    <w:rsid w:val="00E3245A"/>
    <w:rsid w:val="00E36A78"/>
    <w:rsid w:val="00E460C4"/>
    <w:rsid w:val="00E4776D"/>
    <w:rsid w:val="00E52260"/>
    <w:rsid w:val="00E54EB3"/>
    <w:rsid w:val="00E64764"/>
    <w:rsid w:val="00E66DD2"/>
    <w:rsid w:val="00E71ECD"/>
    <w:rsid w:val="00E72398"/>
    <w:rsid w:val="00E76DCA"/>
    <w:rsid w:val="00E84F4C"/>
    <w:rsid w:val="00EA1E81"/>
    <w:rsid w:val="00EA46F2"/>
    <w:rsid w:val="00EB01BE"/>
    <w:rsid w:val="00EB4689"/>
    <w:rsid w:val="00EB66F0"/>
    <w:rsid w:val="00EC702E"/>
    <w:rsid w:val="00ED0769"/>
    <w:rsid w:val="00ED1A15"/>
    <w:rsid w:val="00ED47D4"/>
    <w:rsid w:val="00ED6737"/>
    <w:rsid w:val="00EE06C4"/>
    <w:rsid w:val="00EE61FE"/>
    <w:rsid w:val="00EE6B50"/>
    <w:rsid w:val="00EE6C08"/>
    <w:rsid w:val="00EF265B"/>
    <w:rsid w:val="00EF49A8"/>
    <w:rsid w:val="00F03204"/>
    <w:rsid w:val="00F07A7F"/>
    <w:rsid w:val="00F15D12"/>
    <w:rsid w:val="00F21787"/>
    <w:rsid w:val="00F233A6"/>
    <w:rsid w:val="00F24972"/>
    <w:rsid w:val="00F32E3F"/>
    <w:rsid w:val="00F43E6C"/>
    <w:rsid w:val="00F51FDE"/>
    <w:rsid w:val="00F54BA3"/>
    <w:rsid w:val="00F62097"/>
    <w:rsid w:val="00F62C8A"/>
    <w:rsid w:val="00F645FD"/>
    <w:rsid w:val="00F661D3"/>
    <w:rsid w:val="00F66F48"/>
    <w:rsid w:val="00F67109"/>
    <w:rsid w:val="00F77B35"/>
    <w:rsid w:val="00F81C4F"/>
    <w:rsid w:val="00F82914"/>
    <w:rsid w:val="00F85AAA"/>
    <w:rsid w:val="00F93CFC"/>
    <w:rsid w:val="00F9533C"/>
    <w:rsid w:val="00F95FA4"/>
    <w:rsid w:val="00FA1196"/>
    <w:rsid w:val="00FA1551"/>
    <w:rsid w:val="00FA5544"/>
    <w:rsid w:val="00FA681E"/>
    <w:rsid w:val="00FB7E4C"/>
    <w:rsid w:val="00FC0DEA"/>
    <w:rsid w:val="00FC37D4"/>
    <w:rsid w:val="00FC669C"/>
    <w:rsid w:val="00FC73FF"/>
    <w:rsid w:val="00FD1B11"/>
    <w:rsid w:val="00FD33AA"/>
    <w:rsid w:val="00FE089F"/>
    <w:rsid w:val="00FE4376"/>
    <w:rsid w:val="00FF0E7F"/>
    <w:rsid w:val="00FF3FE2"/>
    <w:rsid w:val="00FF4739"/>
    <w:rsid w:val="00FF50DC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3FC6861"/>
  <w15:chartTrackingRefBased/>
  <w15:docId w15:val="{23B321D2-F0B3-423E-807D-A2A94A1F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153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4F1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C63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schgl.com/press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mages.paznaun-ischgl.com/de/ischgl/send?pass=df0bb15e4958fb7c09220b6920a9f04a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ischgl.com/de/Events/Veranstaltungskalender/Formen-in-Weiss-Motto-Wintersport_ed_795689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00_PUBLIC%20RELATIONS\01_LAUFEND\Pressetexte%20Layout\WORD%20DATEIEN\Pressetexte%20WORD%20Vorlagen\PA_Ischgl-ohne-Relax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3" ma:contentTypeDescription="Ein neues Dokument erstellen." ma:contentTypeScope="" ma:versionID="0b31863cc502c20b479625e0627b46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1782eabcc19909be359116e37ce8a3c2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49794A-AE3B-4E4B-8434-9D1DB8081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CCAB32-A810-4BB1-9356-DA62AC50A3D5}">
  <ds:schemaRefs>
    <ds:schemaRef ds:uri="07d67046-2746-4afc-9277-6d1413ad6da4"/>
    <ds:schemaRef ds:uri="http://purl.org/dc/terms/"/>
    <ds:schemaRef ds:uri="703a9586-dcf4-4ad1-ad86-55cf42ac8d8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8B338CC-A7F8-4C3B-B55F-D1FAE07078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PA_Ischgl-ohne-Relax</Template>
  <TotalTime>0</TotalTime>
  <Pages>2</Pages>
  <Words>509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subject/>
  <dc:creator>Isabell Sonderegger</dc:creator>
  <cp:keywords/>
  <cp:lastModifiedBy>Madeline Sauser | TVB Paznaun - Ischgl</cp:lastModifiedBy>
  <cp:revision>6</cp:revision>
  <cp:lastPrinted>2022-01-14T16:17:00Z</cp:lastPrinted>
  <dcterms:created xsi:type="dcterms:W3CDTF">2022-01-14T15:58:00Z</dcterms:created>
  <dcterms:modified xsi:type="dcterms:W3CDTF">2022-01-14T16:17:00Z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